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70" w:type="dxa"/>
        <w:shd w:val="clear" w:color="auto" w:fill="76C7F1"/>
        <w:tblLook w:val="01E0" w:firstRow="1" w:lastRow="1" w:firstColumn="1" w:lastColumn="1" w:noHBand="0" w:noVBand="0"/>
      </w:tblPr>
      <w:tblGrid>
        <w:gridCol w:w="300"/>
        <w:gridCol w:w="17"/>
        <w:gridCol w:w="232"/>
        <w:gridCol w:w="7965"/>
        <w:gridCol w:w="1409"/>
      </w:tblGrid>
      <w:tr w:rsidR="00CB4E57" w:rsidRPr="00896044" w:rsidTr="00640D51">
        <w:trPr>
          <w:trHeight w:hRule="exact" w:val="454"/>
        </w:trPr>
        <w:tc>
          <w:tcPr>
            <w:tcW w:w="300" w:type="dxa"/>
            <w:shd w:val="clear" w:color="auto" w:fill="auto"/>
          </w:tcPr>
          <w:p w:rsidR="00CB4E57" w:rsidRPr="00896044" w:rsidRDefault="00CB4E57" w:rsidP="00640D51">
            <w:pPr>
              <w:pStyle w:val="LWp"/>
              <w:pageBreakBefore/>
              <w:widowControl/>
              <w:tabs>
                <w:tab w:val="clear" w:pos="0"/>
                <w:tab w:val="clear" w:pos="284"/>
                <w:tab w:val="clear" w:pos="567"/>
                <w:tab w:val="clear" w:pos="851"/>
              </w:tabs>
              <w:spacing w:line="240" w:lineRule="auto"/>
              <w:rPr>
                <w:noProof w:val="0"/>
                <w:sz w:val="22"/>
                <w:lang w:val="de-DE"/>
              </w:rPr>
            </w:pPr>
            <w:bookmarkStart w:id="0" w:name="_GoBack"/>
            <w:bookmarkEnd w:id="0"/>
          </w:p>
          <w:p w:rsidR="00CB4E57" w:rsidRPr="00896044" w:rsidRDefault="00CB4E57" w:rsidP="00640D51">
            <w:pPr>
              <w:pStyle w:val="LWp"/>
              <w:pageBreakBefore/>
              <w:widowControl/>
              <w:tabs>
                <w:tab w:val="clear" w:pos="0"/>
                <w:tab w:val="clear" w:pos="284"/>
                <w:tab w:val="clear" w:pos="567"/>
                <w:tab w:val="clear" w:pos="851"/>
              </w:tabs>
              <w:spacing w:line="240" w:lineRule="auto"/>
              <w:rPr>
                <w:noProof w:val="0"/>
                <w:sz w:val="22"/>
                <w:lang w:val="de-DE"/>
              </w:rPr>
            </w:pPr>
          </w:p>
        </w:tc>
        <w:tc>
          <w:tcPr>
            <w:tcW w:w="249" w:type="dxa"/>
            <w:gridSpan w:val="2"/>
            <w:shd w:val="clear" w:color="auto" w:fill="auto"/>
            <w:vAlign w:val="bottom"/>
          </w:tcPr>
          <w:p w:rsidR="00CB4E57" w:rsidRPr="00896044" w:rsidRDefault="00CB4E57" w:rsidP="00640D51">
            <w:pPr>
              <w:pStyle w:val="LWp"/>
              <w:widowControl/>
              <w:tabs>
                <w:tab w:val="clear" w:pos="0"/>
                <w:tab w:val="clear" w:pos="284"/>
                <w:tab w:val="clear" w:pos="567"/>
                <w:tab w:val="clear" w:pos="851"/>
              </w:tabs>
              <w:spacing w:line="240" w:lineRule="auto"/>
              <w:rPr>
                <w:noProof w:val="0"/>
                <w:color w:val="FFFFFF"/>
                <w:sz w:val="20"/>
                <w:lang w:val="de-DE"/>
              </w:rPr>
            </w:pPr>
            <w:r>
              <w:rPr>
                <w:sz w:val="22"/>
                <w:lang w:val="de-DE"/>
              </w:rPr>
              <mc:AlternateContent>
                <mc:Choice Requires="wps">
                  <w:drawing>
                    <wp:anchor distT="0" distB="0" distL="114300" distR="114300" simplePos="0" relativeHeight="251659776" behindDoc="0" locked="0" layoutInCell="1" allowOverlap="1" wp14:anchorId="64CB5836" wp14:editId="68040CE5">
                      <wp:simplePos x="0" y="0"/>
                      <wp:positionH relativeFrom="column">
                        <wp:posOffset>-17145</wp:posOffset>
                      </wp:positionH>
                      <wp:positionV relativeFrom="paragraph">
                        <wp:posOffset>125730</wp:posOffset>
                      </wp:positionV>
                      <wp:extent cx="71755" cy="71755"/>
                      <wp:effectExtent l="0" t="0" r="4445" b="4445"/>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08A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8" o:spid="_x0000_s1026" style="position:absolute;margin-left:-1.35pt;margin-top:9.9pt;width:5.65pt;height: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" fillcolor="#f08a00" stroked="f"/>
                  </w:pict>
                </mc:Fallback>
              </mc:AlternateContent>
            </w:r>
          </w:p>
        </w:tc>
        <w:tc>
          <w:tcPr>
            <w:tcW w:w="9374" w:type="dxa"/>
            <w:gridSpan w:val="2"/>
            <w:shd w:val="clear" w:color="auto" w:fill="auto"/>
            <w:tcMar>
              <w:left w:w="57" w:type="dxa"/>
            </w:tcMar>
            <w:vAlign w:val="bottom"/>
          </w:tcPr>
          <w:p w:rsidR="00CB4E57" w:rsidRPr="00896044" w:rsidRDefault="00CB4E57" w:rsidP="00640D51">
            <w:pPr>
              <w:pStyle w:val="LWp"/>
              <w:widowControl/>
              <w:tabs>
                <w:tab w:val="clear" w:pos="0"/>
                <w:tab w:val="clear" w:pos="284"/>
                <w:tab w:val="clear" w:pos="567"/>
                <w:tab w:val="clear" w:pos="851"/>
              </w:tabs>
              <w:spacing w:after="100" w:line="255" w:lineRule="exact"/>
              <w:rPr>
                <w:b/>
                <w:noProof w:val="0"/>
                <w:color w:val="808080"/>
                <w:sz w:val="20"/>
                <w:lang w:val="de-DE"/>
              </w:rPr>
            </w:pPr>
            <w:r w:rsidRPr="008E2142">
              <w:rPr>
                <w:b/>
                <w:noProof w:val="0"/>
                <w:color w:val="F08A00"/>
                <w:sz w:val="20"/>
                <w:lang w:val="de-DE"/>
              </w:rPr>
              <w:t>Lernbiografie Unit</w:t>
            </w:r>
            <w:r w:rsidR="0040482C">
              <w:rPr>
                <w:b/>
                <w:noProof w:val="0"/>
                <w:color w:val="F08A00"/>
                <w:sz w:val="20"/>
                <w:lang w:val="de-DE"/>
              </w:rPr>
              <w:t>s</w:t>
            </w:r>
            <w:r w:rsidRPr="008E2142">
              <w:rPr>
                <w:b/>
                <w:noProof w:val="0"/>
                <w:color w:val="F08A00"/>
                <w:sz w:val="20"/>
                <w:lang w:val="de-DE"/>
              </w:rPr>
              <w:t xml:space="preserve"> 1</w:t>
            </w:r>
            <w:r w:rsidR="0040482C">
              <w:rPr>
                <w:b/>
                <w:noProof w:val="0"/>
                <w:color w:val="F08A00"/>
                <w:sz w:val="20"/>
                <w:lang w:val="de-DE"/>
              </w:rPr>
              <w:t xml:space="preserve"> – 2</w:t>
            </w:r>
          </w:p>
        </w:tc>
      </w:tr>
      <w:tr w:rsidR="00CB4E57" w:rsidRPr="00896044" w:rsidTr="008E2142">
        <w:trPr>
          <w:trHeight w:hRule="exact" w:val="113"/>
        </w:trPr>
        <w:tc>
          <w:tcPr>
            <w:tcW w:w="317" w:type="dxa"/>
            <w:gridSpan w:val="2"/>
            <w:shd w:val="clear" w:color="auto" w:fill="auto"/>
          </w:tcPr>
          <w:p w:rsidR="00CB4E57" w:rsidRPr="00896044" w:rsidRDefault="00CB4E57" w:rsidP="00640D51">
            <w:pPr>
              <w:pStyle w:val="RLp"/>
              <w:widowControl/>
              <w:tabs>
                <w:tab w:val="clear" w:pos="0"/>
                <w:tab w:val="clear" w:pos="284"/>
                <w:tab w:val="clear" w:pos="567"/>
                <w:tab w:val="clear" w:pos="851"/>
              </w:tabs>
              <w:spacing w:line="240" w:lineRule="auto"/>
              <w:rPr>
                <w:rFonts w:ascii="Arial" w:hAnsi="Arial"/>
                <w:color w:val="FFFFFF"/>
                <w:sz w:val="22"/>
                <w:lang w:val="de-DE"/>
              </w:rPr>
            </w:pPr>
          </w:p>
        </w:tc>
        <w:tc>
          <w:tcPr>
            <w:tcW w:w="9606" w:type="dxa"/>
            <w:gridSpan w:val="3"/>
            <w:shd w:val="clear" w:color="auto" w:fill="F08A00"/>
          </w:tcPr>
          <w:p w:rsidR="00CB4E57" w:rsidRPr="00896044" w:rsidRDefault="00CB4E57" w:rsidP="00640D51">
            <w:pPr>
              <w:pStyle w:val="RLp"/>
              <w:widowControl/>
              <w:tabs>
                <w:tab w:val="clear" w:pos="0"/>
                <w:tab w:val="clear" w:pos="284"/>
                <w:tab w:val="clear" w:pos="567"/>
                <w:tab w:val="clear" w:pos="851"/>
              </w:tabs>
              <w:spacing w:line="240" w:lineRule="auto"/>
              <w:rPr>
                <w:rFonts w:ascii="Arial" w:hAnsi="Arial"/>
                <w:color w:val="FFFFFF"/>
                <w:sz w:val="22"/>
                <w:lang w:val="de-DE"/>
              </w:rPr>
            </w:pPr>
          </w:p>
        </w:tc>
      </w:tr>
      <w:tr w:rsidR="00CB4E57" w:rsidRPr="00896044" w:rsidTr="00640D51">
        <w:trPr>
          <w:trHeight w:hRule="exact" w:val="454"/>
        </w:trPr>
        <w:tc>
          <w:tcPr>
            <w:tcW w:w="8514" w:type="dxa"/>
            <w:gridSpan w:val="4"/>
            <w:shd w:val="clear" w:color="auto" w:fill="auto"/>
            <w:vAlign w:val="center"/>
          </w:tcPr>
          <w:p w:rsidR="00CB4E57" w:rsidRPr="00896044" w:rsidRDefault="00CB4E57" w:rsidP="00640D51">
            <w:pPr>
              <w:pStyle w:val="LWp"/>
              <w:widowControl/>
              <w:tabs>
                <w:tab w:val="clear" w:pos="0"/>
                <w:tab w:val="clear" w:pos="284"/>
                <w:tab w:val="clear" w:pos="567"/>
                <w:tab w:val="clear" w:pos="851"/>
              </w:tabs>
              <w:spacing w:line="240" w:lineRule="auto"/>
              <w:rPr>
                <w:noProof w:val="0"/>
                <w:sz w:val="22"/>
                <w:lang w:val="de-DE"/>
              </w:rPr>
            </w:pPr>
          </w:p>
        </w:tc>
        <w:tc>
          <w:tcPr>
            <w:tcW w:w="1409" w:type="dxa"/>
            <w:shd w:val="clear" w:color="auto" w:fill="auto"/>
            <w:vAlign w:val="center"/>
          </w:tcPr>
          <w:p w:rsidR="00CB4E57" w:rsidRPr="00896044" w:rsidRDefault="00CB4E57" w:rsidP="00640D51">
            <w:pPr>
              <w:pStyle w:val="LWp"/>
              <w:widowControl/>
              <w:tabs>
                <w:tab w:val="clear" w:pos="0"/>
                <w:tab w:val="clear" w:pos="284"/>
                <w:tab w:val="clear" w:pos="567"/>
                <w:tab w:val="clear" w:pos="851"/>
              </w:tabs>
              <w:spacing w:after="100" w:line="400" w:lineRule="exact"/>
              <w:jc w:val="center"/>
              <w:rPr>
                <w:b/>
                <w:noProof w:val="0"/>
                <w:color w:val="808080"/>
                <w:sz w:val="36"/>
                <w:szCs w:val="36"/>
                <w:lang w:val="de-DE"/>
              </w:rPr>
            </w:pPr>
            <w:r w:rsidRPr="008E2142">
              <w:rPr>
                <w:b/>
                <w:noProof w:val="0"/>
                <w:color w:val="F08A00"/>
                <w:sz w:val="36"/>
                <w:szCs w:val="36"/>
                <w:lang w:val="de-DE"/>
              </w:rPr>
              <w:t>1</w:t>
            </w: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2"/>
        <w:gridCol w:w="7505"/>
      </w:tblGrid>
      <w:tr w:rsidR="00BF37F7" w:rsidTr="00A17063">
        <w:trPr>
          <w:trHeight w:val="2098"/>
        </w:trPr>
        <w:tc>
          <w:tcPr>
            <w:tcW w:w="2132" w:type="dxa"/>
          </w:tcPr>
          <w:p w:rsidR="00BF37F7" w:rsidRDefault="00BF37F7" w:rsidP="00A17063">
            <w:pPr>
              <w:pStyle w:val="LWp"/>
              <w:jc w:val="both"/>
              <w:rPr>
                <w:lang w:val="de-DE"/>
              </w:rPr>
            </w:pPr>
            <w:r>
              <w:rPr>
                <w:lang w:val="de-DE"/>
              </w:rPr>
              <w:drawing>
                <wp:anchor distT="0" distB="0" distL="114300" distR="114300" simplePos="0" relativeHeight="251720192" behindDoc="0" locked="0" layoutInCell="1" allowOverlap="1" wp14:anchorId="2925E30C" wp14:editId="2D84018D">
                  <wp:simplePos x="0" y="0"/>
                  <wp:positionH relativeFrom="margin">
                    <wp:posOffset>17145</wp:posOffset>
                  </wp:positionH>
                  <wp:positionV relativeFrom="margin">
                    <wp:posOffset>10795</wp:posOffset>
                  </wp:positionV>
                  <wp:extent cx="1222375" cy="127635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90547871_ben_tip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2375" cy="1276350"/>
                          </a:xfrm>
                          <a:prstGeom prst="rect">
                            <a:avLst/>
                          </a:prstGeom>
                        </pic:spPr>
                      </pic:pic>
                    </a:graphicData>
                  </a:graphic>
                  <wp14:sizeRelH relativeFrom="margin">
                    <wp14:pctWidth>0</wp14:pctWidth>
                  </wp14:sizeRelH>
                  <wp14:sizeRelV relativeFrom="margin">
                    <wp14:pctHeight>0</wp14:pctHeight>
                  </wp14:sizeRelV>
                </wp:anchor>
              </w:drawing>
            </w:r>
          </w:p>
        </w:tc>
        <w:tc>
          <w:tcPr>
            <w:tcW w:w="7505" w:type="dxa"/>
          </w:tcPr>
          <w:p w:rsidR="00BF37F7" w:rsidRDefault="00BF37F7" w:rsidP="00A17063">
            <w:pPr>
              <w:pStyle w:val="LWp"/>
              <w:rPr>
                <w:lang w:val="de-DE"/>
              </w:rPr>
            </w:pPr>
            <w:r>
              <w:rPr>
                <w:lang w:val="de-DE"/>
              </w:rPr>
              <mc:AlternateContent>
                <mc:Choice Requires="wps">
                  <w:drawing>
                    <wp:anchor distT="0" distB="0" distL="114300" distR="114300" simplePos="0" relativeHeight="251719168" behindDoc="0" locked="0" layoutInCell="1" allowOverlap="1" wp14:anchorId="3C3C4EEC" wp14:editId="70AC7F42">
                      <wp:simplePos x="0" y="0"/>
                      <wp:positionH relativeFrom="column">
                        <wp:posOffset>327025</wp:posOffset>
                      </wp:positionH>
                      <wp:positionV relativeFrom="paragraph">
                        <wp:posOffset>1270</wp:posOffset>
                      </wp:positionV>
                      <wp:extent cx="3829050" cy="1428750"/>
                      <wp:effectExtent l="381000" t="0" r="19050" b="19050"/>
                      <wp:wrapNone/>
                      <wp:docPr id="9" name="Abgerundete rechteckige Legende 9"/>
                      <wp:cNvGraphicFramePr/>
                      <a:graphic xmlns:a="http://schemas.openxmlformats.org/drawingml/2006/main">
                        <a:graphicData uri="http://schemas.microsoft.com/office/word/2010/wordprocessingShape">
                          <wps:wsp>
                            <wps:cNvSpPr/>
                            <wps:spPr>
                              <a:xfrm>
                                <a:off x="0" y="0"/>
                                <a:ext cx="3829050" cy="1428750"/>
                              </a:xfrm>
                              <a:prstGeom prst="wedgeRoundRectCallout">
                                <a:avLst>
                                  <a:gd name="adj1" fmla="val -59920"/>
                                  <a:gd name="adj2" fmla="val -26692"/>
                                  <a:gd name="adj3" fmla="val 16667"/>
                                </a:avLst>
                              </a:prstGeom>
                              <a:ln w="6350"/>
                            </wps:spPr>
                            <wps:style>
                              <a:lnRef idx="2">
                                <a:schemeClr val="accent3"/>
                              </a:lnRef>
                              <a:fillRef idx="1">
                                <a:schemeClr val="lt1"/>
                              </a:fillRef>
                              <a:effectRef idx="0">
                                <a:schemeClr val="accent3"/>
                              </a:effectRef>
                              <a:fontRef idx="minor">
                                <a:schemeClr val="dk1"/>
                              </a:fontRef>
                            </wps:style>
                            <wps:txbx>
                              <w:txbxContent>
                                <w:p w:rsidR="00BF37F7" w:rsidRPr="001E50DF" w:rsidRDefault="00BF37F7" w:rsidP="00BF37F7">
                                  <w:pPr>
                                    <w:pStyle w:val="LWsprechblase"/>
                                  </w:pPr>
                                  <w:r w:rsidRPr="00CB4E57">
                                    <w:rPr>
                                      <w:lang w:val="de-DE"/>
                                    </w:rPr>
                                    <w:t xml:space="preserve">Hallo, in den ersten </w:t>
                                  </w:r>
                                  <w:r>
                                    <w:rPr>
                                      <w:lang w:val="de-DE"/>
                                    </w:rPr>
                                    <w:t xml:space="preserve">beiden </w:t>
                                  </w:r>
                                  <w:r w:rsidRPr="00CB4E57">
                                    <w:rPr>
                                      <w:lang w:val="de-DE"/>
                                    </w:rPr>
                                    <w:t>Unit</w:t>
                                  </w:r>
                                  <w:r>
                                    <w:rPr>
                                      <w:lang w:val="de-DE"/>
                                    </w:rPr>
                                    <w:t>s</w:t>
                                  </w:r>
                                  <w:r w:rsidRPr="00CB4E57">
                                    <w:rPr>
                                      <w:lang w:val="de-DE"/>
                                    </w:rPr>
                                    <w:t xml:space="preserve"> hast du schon eine Menge Englisch gelernt. </w:t>
                                  </w:r>
                                  <w:r w:rsidRPr="004A7D41">
                                    <w:rPr>
                                      <w:lang w:val="de-DE"/>
                                    </w:rPr>
                                    <w:t>Jetzt wird es Zeit, einmal darüber nachzudenken, wie gut d</w:t>
                                  </w:r>
                                  <w:r w:rsidRPr="005E081B">
                                    <w:rPr>
                                      <w:lang w:val="de-DE"/>
                                    </w:rPr>
                                    <w:t xml:space="preserve">as Lernen funktioniert hat. Jeder hat dabei bekanntlich Stärken und Schwächen. Wenn man die herausfindet, wird das Lernen in Zukunft noch besser funktionieren. </w:t>
                                  </w:r>
                                  <w:r w:rsidRPr="004A7D41">
                                    <w:rPr>
                                      <w:lang w:val="de-DE"/>
                                    </w:rPr>
                                    <w:t>Zunächst solltest du folgende Fragen ehrlich beantworten.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9" o:spid="_x0000_s1026" type="#_x0000_t62" style="position:absolute;margin-left:25.75pt;margin-top:.1pt;width:301.5pt;height:11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" adj="-2143,5035" fillcolor="white [3201]" strokecolor="#9bbb59 [3206]" strokeweight=".5pt">
                      <v:textbox>
                        <w:txbxContent>
                          <w:p w:rsidR="00BF37F7" w:rsidRPr="001E50DF" w:rsidRDefault="00BF37F7" w:rsidP="00BF37F7">
                            <w:pPr>
                              <w:pStyle w:val="LWsprechblase"/>
                            </w:pPr>
                            <w:r w:rsidRPr="00CB4E57">
                              <w:rPr>
                                <w:lang w:val="de-DE"/>
                              </w:rPr>
                              <w:t xml:space="preserve">Hallo, in den ersten </w:t>
                            </w:r>
                            <w:r>
                              <w:rPr>
                                <w:lang w:val="de-DE"/>
                              </w:rPr>
                              <w:t xml:space="preserve">beiden </w:t>
                            </w:r>
                            <w:r w:rsidRPr="00CB4E57">
                              <w:rPr>
                                <w:lang w:val="de-DE"/>
                              </w:rPr>
                              <w:t>Unit</w:t>
                            </w:r>
                            <w:r>
                              <w:rPr>
                                <w:lang w:val="de-DE"/>
                              </w:rPr>
                              <w:t>s</w:t>
                            </w:r>
                            <w:r w:rsidRPr="00CB4E57">
                              <w:rPr>
                                <w:lang w:val="de-DE"/>
                              </w:rPr>
                              <w:t xml:space="preserve"> hast du schon eine Menge Englisch gelernt. </w:t>
                            </w:r>
                            <w:r w:rsidRPr="004A7D41">
                              <w:rPr>
                                <w:lang w:val="de-DE"/>
                              </w:rPr>
                              <w:t>Jetzt wird es Zeit, einmal darüber nachzudenken, wie gut d</w:t>
                            </w:r>
                            <w:r w:rsidRPr="005E081B">
                              <w:rPr>
                                <w:lang w:val="de-DE"/>
                              </w:rPr>
                              <w:t xml:space="preserve">as Lernen funktioniert hat. Jeder hat dabei bekanntlich Stärken und Schwächen. Wenn man die herausfindet, wird das Lernen in Zukunft noch besser funktionieren. </w:t>
                            </w:r>
                            <w:r w:rsidRPr="004A7D41">
                              <w:rPr>
                                <w:lang w:val="de-DE"/>
                              </w:rPr>
                              <w:t>Zunächst solltest du folgende Fragen ehrlich beantworten.</w:t>
                            </w:r>
                          </w:p>
                        </w:txbxContent>
                      </v:textbox>
                    </v:shape>
                  </w:pict>
                </mc:Fallback>
              </mc:AlternateContent>
            </w:r>
          </w:p>
        </w:tc>
      </w:tr>
    </w:tbl>
    <w:p w:rsidR="004A7D41" w:rsidRPr="005E081B" w:rsidRDefault="004A7D41" w:rsidP="00B22387">
      <w:pPr>
        <w:pStyle w:val="LWaufgtitel"/>
        <w:spacing w:line="135" w:lineRule="exact"/>
        <w:rPr>
          <w:lang w:val="de-DE"/>
        </w:rPr>
      </w:pPr>
    </w:p>
    <w:p w:rsidR="00CB4E57" w:rsidRPr="005E081B" w:rsidRDefault="004A7D41" w:rsidP="004A7D41">
      <w:pPr>
        <w:pStyle w:val="LWaufgtitel"/>
        <w:rPr>
          <w:lang w:val="de-DE"/>
        </w:rPr>
      </w:pPr>
      <w:r w:rsidRPr="005E081B">
        <w:rPr>
          <w:lang w:val="de-DE"/>
        </w:rPr>
        <w:t>Was ich alles kann!</w:t>
      </w:r>
    </w:p>
    <w:p w:rsidR="004A7D41" w:rsidRDefault="004A7D41" w:rsidP="00287F32">
      <w:pPr>
        <w:pStyle w:val="LWpZAB2"/>
        <w:tabs>
          <w:tab w:val="clear" w:pos="284"/>
          <w:tab w:val="clear" w:pos="312"/>
          <w:tab w:val="clear" w:pos="567"/>
          <w:tab w:val="clear" w:pos="851"/>
          <w:tab w:val="clear" w:pos="907"/>
          <w:tab w:val="clear" w:pos="1191"/>
          <w:tab w:val="left" w:pos="3969"/>
          <w:tab w:val="right" w:pos="9498"/>
        </w:tabs>
        <w:rPr>
          <w:lang w:val="de-DE"/>
        </w:rPr>
      </w:pPr>
      <w:r>
        <w:rPr>
          <w:lang w:val="de-DE"/>
        </w:rPr>
        <w:t>Trage den entsprechenden Smiley in der entsprechenden Farbe ein.</w:t>
      </w:r>
    </w:p>
    <w:p w:rsidR="004A7D41" w:rsidRDefault="003E69A2" w:rsidP="00287F32">
      <w:pPr>
        <w:pStyle w:val="LWpZAB2"/>
        <w:tabs>
          <w:tab w:val="clear" w:pos="284"/>
          <w:tab w:val="clear" w:pos="312"/>
          <w:tab w:val="clear" w:pos="567"/>
          <w:tab w:val="clear" w:pos="851"/>
          <w:tab w:val="clear" w:pos="907"/>
          <w:tab w:val="clear" w:pos="1191"/>
          <w:tab w:val="left" w:pos="3969"/>
          <w:tab w:val="right" w:pos="9498"/>
        </w:tabs>
        <w:rPr>
          <w:lang w:val="de-DE"/>
        </w:rPr>
      </w:pPr>
      <w:r w:rsidRPr="004A7D41">
        <w:rPr>
          <w:highlight w:val="red"/>
          <w:lang w:val="de-DE"/>
        </w:rPr>
        <mc:AlternateContent>
          <mc:Choice Requires="wps">
            <w:drawing>
              <wp:anchor distT="0" distB="0" distL="114300" distR="114300" simplePos="0" relativeHeight="251662848" behindDoc="0" locked="0" layoutInCell="1" allowOverlap="1" wp14:anchorId="1B97563D" wp14:editId="17D429A5">
                <wp:simplePos x="0" y="0"/>
                <wp:positionH relativeFrom="column">
                  <wp:posOffset>2752725</wp:posOffset>
                </wp:positionH>
                <wp:positionV relativeFrom="paragraph">
                  <wp:posOffset>134620</wp:posOffset>
                </wp:positionV>
                <wp:extent cx="161925" cy="171450"/>
                <wp:effectExtent l="0" t="0" r="28575" b="19050"/>
                <wp:wrapNone/>
                <wp:docPr id="3" name="Smiley 3"/>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3" o:spid="_x0000_s1026" type="#_x0000_t96" style="position:absolute;margin-left:216.75pt;margin-top:10.6pt;width:12.75pt;height:13.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" fillcolor="#00b050" strokecolor="#243f60 [1604]" strokeweight="2pt"/>
            </w:pict>
          </mc:Fallback>
        </mc:AlternateContent>
      </w:r>
      <w:r w:rsidRPr="004A7D41">
        <w:rPr>
          <w:highlight w:val="red"/>
          <w:lang w:val="de-DE"/>
        </w:rPr>
        <mc:AlternateContent>
          <mc:Choice Requires="wps">
            <w:drawing>
              <wp:anchor distT="0" distB="0" distL="114300" distR="114300" simplePos="0" relativeHeight="251664896" behindDoc="0" locked="0" layoutInCell="1" allowOverlap="1" wp14:anchorId="7FB6B7E5" wp14:editId="1FB9CE1F">
                <wp:simplePos x="0" y="0"/>
                <wp:positionH relativeFrom="column">
                  <wp:posOffset>1228725</wp:posOffset>
                </wp:positionH>
                <wp:positionV relativeFrom="paragraph">
                  <wp:posOffset>134620</wp:posOffset>
                </wp:positionV>
                <wp:extent cx="161925" cy="171450"/>
                <wp:effectExtent l="0" t="0" r="28575" b="19050"/>
                <wp:wrapNone/>
                <wp:docPr id="4" name="Smiley 4"/>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5143A" w:rsidRDefault="00C5143A" w:rsidP="004A7D4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4" o:spid="_x0000_s1027" type="#_x0000_t96" style="position:absolute;margin-left:96.75pt;margin-top:10.6pt;width:12.75pt;height:13.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" fillcolor="yellow" strokecolor="#243f60 [1604]" strokeweight="2pt">
                <v:textbox>
                  <w:txbxContent>
                    <w:p w:rsidR="00C5143A" w:rsidRDefault="00C5143A" w:rsidP="004A7D41">
                      <w:pPr>
                        <w:jc w:val="center"/>
                      </w:pPr>
                      <w:r>
                        <w:t xml:space="preserve"> </w:t>
                      </w:r>
                    </w:p>
                  </w:txbxContent>
                </v:textbox>
              </v:shape>
            </w:pict>
          </mc:Fallback>
        </mc:AlternateContent>
      </w:r>
      <w:r w:rsidRPr="004A7D41">
        <w:rPr>
          <w:highlight w:val="red"/>
          <w:lang w:val="de-DE"/>
        </w:rPr>
        <mc:AlternateContent>
          <mc:Choice Requires="wps">
            <w:drawing>
              <wp:anchor distT="0" distB="0" distL="114300" distR="114300" simplePos="0" relativeHeight="251660800" behindDoc="0" locked="0" layoutInCell="1" allowOverlap="1" wp14:anchorId="36252D64" wp14:editId="4B4B1CA9">
                <wp:simplePos x="0" y="0"/>
                <wp:positionH relativeFrom="column">
                  <wp:posOffset>0</wp:posOffset>
                </wp:positionH>
                <wp:positionV relativeFrom="paragraph">
                  <wp:posOffset>134620</wp:posOffset>
                </wp:positionV>
                <wp:extent cx="161925" cy="171450"/>
                <wp:effectExtent l="0" t="0" r="28575" b="19050"/>
                <wp:wrapNone/>
                <wp:docPr id="2" name="Smiley 2"/>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miley 2" o:spid="_x0000_s1026" type="#_x0000_t96" style="position:absolute;margin-left:0;margin-top:10.6pt;width:12.75pt;height:13.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" fillcolor="#c0504d [3205]" strokecolor="#243f60 [1604]" strokeweight="2pt"/>
            </w:pict>
          </mc:Fallback>
        </mc:AlternateContent>
      </w:r>
      <w:r w:rsidR="004A7D41">
        <w:rPr>
          <w:lang w:val="de-DE"/>
        </w:rPr>
        <w:t xml:space="preserve">     </w:t>
      </w:r>
      <w:r>
        <w:rPr>
          <w:lang w:val="de-DE"/>
        </w:rPr>
        <w:t xml:space="preserve"> </w:t>
      </w:r>
      <w:r w:rsidR="004A7D41">
        <w:rPr>
          <w:lang w:val="de-DE"/>
        </w:rPr>
        <w:t>Kann ich super.        Das klappt meistens</w:t>
      </w:r>
      <w:r w:rsidR="0040482C">
        <w:rPr>
          <w:lang w:val="de-DE"/>
        </w:rPr>
        <w:t>.</w:t>
      </w:r>
      <w:r w:rsidR="004A7D41">
        <w:rPr>
          <w:lang w:val="de-DE"/>
        </w:rPr>
        <w:t xml:space="preserve">        Das is</w:t>
      </w:r>
      <w:r w:rsidR="00704615">
        <w:rPr>
          <w:lang w:val="de-DE"/>
        </w:rPr>
        <w:t>t</w:t>
      </w:r>
      <w:r w:rsidR="004A7D41">
        <w:rPr>
          <w:lang w:val="de-DE"/>
        </w:rPr>
        <w:t xml:space="preserve"> nicht so einfach.</w:t>
      </w:r>
    </w:p>
    <w:p w:rsidR="00C14073" w:rsidRDefault="00C14073" w:rsidP="00B22387">
      <w:pPr>
        <w:pStyle w:val="LWpZAB2"/>
        <w:tabs>
          <w:tab w:val="clear" w:pos="284"/>
          <w:tab w:val="clear" w:pos="312"/>
          <w:tab w:val="clear" w:pos="567"/>
          <w:tab w:val="clear" w:pos="851"/>
          <w:tab w:val="clear" w:pos="907"/>
          <w:tab w:val="clear" w:pos="1191"/>
          <w:tab w:val="left" w:pos="3969"/>
          <w:tab w:val="right" w:pos="9498"/>
        </w:tabs>
        <w:spacing w:line="270" w:lineRule="exact"/>
        <w:rPr>
          <w:lang w:val="de-DE"/>
        </w:rPr>
      </w:pPr>
    </w:p>
    <w:tbl>
      <w:tblPr>
        <w:tblStyle w:val="Tabellenraster"/>
        <w:tblW w:w="0" w:type="auto"/>
        <w:tblCellMar>
          <w:left w:w="0" w:type="dxa"/>
          <w:right w:w="0" w:type="dxa"/>
        </w:tblCellMar>
        <w:tblLook w:val="04A0" w:firstRow="1" w:lastRow="0" w:firstColumn="1" w:lastColumn="0" w:noHBand="0" w:noVBand="1"/>
      </w:tblPr>
      <w:tblGrid>
        <w:gridCol w:w="1659"/>
        <w:gridCol w:w="6817"/>
        <w:gridCol w:w="1171"/>
      </w:tblGrid>
      <w:tr w:rsidR="004A7D41" w:rsidTr="00D612C9">
        <w:tc>
          <w:tcPr>
            <w:tcW w:w="1659" w:type="dxa"/>
            <w:vAlign w:val="center"/>
          </w:tcPr>
          <w:p w:rsidR="004A7D41" w:rsidRPr="00640D51" w:rsidRDefault="004A7D41" w:rsidP="0040482C">
            <w:pPr>
              <w:pStyle w:val="LWp"/>
              <w:ind w:left="113"/>
              <w:rPr>
                <w:b/>
                <w:lang w:val="de-DE"/>
              </w:rPr>
            </w:pPr>
          </w:p>
        </w:tc>
        <w:tc>
          <w:tcPr>
            <w:tcW w:w="6817" w:type="dxa"/>
          </w:tcPr>
          <w:p w:rsidR="004A7D41" w:rsidRPr="005E081B" w:rsidRDefault="004A7D41" w:rsidP="0040482C">
            <w:pPr>
              <w:pStyle w:val="LWp"/>
              <w:spacing w:before="110" w:after="110"/>
              <w:ind w:left="113"/>
              <w:rPr>
                <w:lang w:val="de-DE"/>
              </w:rPr>
            </w:pPr>
          </w:p>
        </w:tc>
        <w:tc>
          <w:tcPr>
            <w:tcW w:w="1171" w:type="dxa"/>
          </w:tcPr>
          <w:p w:rsidR="004A7D41" w:rsidRPr="005E081B" w:rsidRDefault="004A7D41" w:rsidP="004A7D41">
            <w:pPr>
              <w:pStyle w:val="LWp"/>
              <w:rPr>
                <w:lang w:val="de-DE"/>
              </w:rPr>
            </w:pPr>
            <w:r w:rsidRPr="004A7D41">
              <w:rPr>
                <w:highlight w:val="red"/>
                <w:lang w:val="de-DE"/>
              </w:rPr>
              <mc:AlternateContent>
                <mc:Choice Requires="wps">
                  <w:drawing>
                    <wp:anchor distT="0" distB="0" distL="114300" distR="114300" simplePos="0" relativeHeight="251666944" behindDoc="0" locked="0" layoutInCell="1" allowOverlap="1" wp14:anchorId="25EBF02B" wp14:editId="67697491">
                      <wp:simplePos x="0" y="0"/>
                      <wp:positionH relativeFrom="column">
                        <wp:posOffset>207645</wp:posOffset>
                      </wp:positionH>
                      <wp:positionV relativeFrom="paragraph">
                        <wp:posOffset>61595</wp:posOffset>
                      </wp:positionV>
                      <wp:extent cx="161925" cy="171450"/>
                      <wp:effectExtent l="0" t="0" r="28575" b="19050"/>
                      <wp:wrapNone/>
                      <wp:docPr id="5" name="Smiley 5"/>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miley 5" o:spid="_x0000_s1026" type="#_x0000_t96" style="position:absolute;margin-left:16.35pt;margin-top:4.85pt;width:12.75pt;height:13.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" fillcolor="#a5a5a5 [2092]" strokecolor="#243f60 [1604]" strokeweight="2pt"/>
                  </w:pict>
                </mc:Fallback>
              </mc:AlternateContent>
            </w:r>
          </w:p>
          <w:p w:rsidR="004A7D41" w:rsidRPr="005E081B" w:rsidRDefault="004A7D41" w:rsidP="004A7D41">
            <w:pPr>
              <w:pStyle w:val="LWp"/>
              <w:rPr>
                <w:lang w:val="de-DE"/>
              </w:rPr>
            </w:pPr>
          </w:p>
        </w:tc>
      </w:tr>
      <w:tr w:rsidR="005909A5" w:rsidRPr="005909A5" w:rsidTr="00D612C9">
        <w:tc>
          <w:tcPr>
            <w:tcW w:w="1659" w:type="dxa"/>
            <w:vAlign w:val="center"/>
          </w:tcPr>
          <w:p w:rsidR="005909A5" w:rsidRPr="0040482C" w:rsidRDefault="005909A5" w:rsidP="0040482C">
            <w:pPr>
              <w:pStyle w:val="LWp"/>
              <w:ind w:left="113"/>
              <w:rPr>
                <w:b/>
                <w:lang w:val="de-DE"/>
              </w:rPr>
            </w:pPr>
            <w:r w:rsidRPr="0040482C">
              <w:rPr>
                <w:b/>
                <w:lang w:val="de-DE"/>
              </w:rPr>
              <w:t>Hören</w:t>
            </w:r>
          </w:p>
        </w:tc>
        <w:tc>
          <w:tcPr>
            <w:tcW w:w="6817" w:type="dxa"/>
          </w:tcPr>
          <w:p w:rsidR="005909A5" w:rsidRPr="005E3EF3" w:rsidRDefault="005909A5" w:rsidP="00926A72">
            <w:pPr>
              <w:pStyle w:val="LWp"/>
              <w:spacing w:before="110" w:after="110"/>
              <w:ind w:left="113"/>
              <w:rPr>
                <w:lang w:val="en-US"/>
              </w:rPr>
            </w:pPr>
            <w:r w:rsidRPr="005E3EF3">
              <w:rPr>
                <w:lang w:val="en-US"/>
              </w:rPr>
              <w:t>I can understand information about historical places in England.</w:t>
            </w:r>
          </w:p>
        </w:tc>
        <w:tc>
          <w:tcPr>
            <w:tcW w:w="1171" w:type="dxa"/>
          </w:tcPr>
          <w:p w:rsidR="005909A5" w:rsidRPr="005909A5" w:rsidRDefault="005909A5" w:rsidP="004A7D41">
            <w:pPr>
              <w:pStyle w:val="LWp"/>
              <w:rPr>
                <w:lang w:val="en-US"/>
              </w:rPr>
            </w:pPr>
          </w:p>
        </w:tc>
      </w:tr>
      <w:tr w:rsidR="005909A5" w:rsidRPr="004A7D41" w:rsidTr="00D612C9">
        <w:tc>
          <w:tcPr>
            <w:tcW w:w="1659" w:type="dxa"/>
            <w:vAlign w:val="center"/>
          </w:tcPr>
          <w:p w:rsidR="005909A5" w:rsidRPr="005909A5" w:rsidRDefault="005909A5" w:rsidP="0040482C">
            <w:pPr>
              <w:pStyle w:val="LWp"/>
              <w:ind w:left="113"/>
              <w:rPr>
                <w:b/>
                <w:lang w:val="en-US"/>
              </w:rPr>
            </w:pPr>
          </w:p>
        </w:tc>
        <w:tc>
          <w:tcPr>
            <w:tcW w:w="6817" w:type="dxa"/>
          </w:tcPr>
          <w:p w:rsidR="005909A5" w:rsidRPr="005E3EF3" w:rsidRDefault="005909A5" w:rsidP="00926A72">
            <w:pPr>
              <w:pStyle w:val="LWp"/>
              <w:spacing w:before="110" w:after="110"/>
              <w:ind w:left="113"/>
              <w:rPr>
                <w:lang w:val="en-US"/>
              </w:rPr>
            </w:pPr>
            <w:r>
              <w:rPr>
                <w:lang w:val="en-US"/>
              </w:rPr>
              <w:t>I can understand directions.</w:t>
            </w:r>
          </w:p>
        </w:tc>
        <w:tc>
          <w:tcPr>
            <w:tcW w:w="1171" w:type="dxa"/>
          </w:tcPr>
          <w:p w:rsidR="005909A5" w:rsidRPr="004A7D41" w:rsidRDefault="005909A5" w:rsidP="004A7D41">
            <w:pPr>
              <w:pStyle w:val="LWp"/>
              <w:rPr>
                <w:lang w:val="de-DE"/>
              </w:rPr>
            </w:pPr>
          </w:p>
        </w:tc>
      </w:tr>
      <w:tr w:rsidR="005909A5" w:rsidRPr="005909A5" w:rsidTr="00D612C9">
        <w:tc>
          <w:tcPr>
            <w:tcW w:w="1659" w:type="dxa"/>
            <w:vAlign w:val="center"/>
          </w:tcPr>
          <w:p w:rsidR="005909A5" w:rsidRPr="00640D51" w:rsidRDefault="005909A5" w:rsidP="0040482C">
            <w:pPr>
              <w:pStyle w:val="LWp"/>
              <w:ind w:left="113"/>
              <w:rPr>
                <w:b/>
                <w:lang w:val="de-DE"/>
              </w:rPr>
            </w:pPr>
          </w:p>
        </w:tc>
        <w:tc>
          <w:tcPr>
            <w:tcW w:w="6817" w:type="dxa"/>
          </w:tcPr>
          <w:p w:rsidR="005909A5" w:rsidRPr="005E3EF3" w:rsidRDefault="005909A5" w:rsidP="00926A72">
            <w:pPr>
              <w:pStyle w:val="LWp"/>
              <w:spacing w:before="110" w:after="110"/>
              <w:ind w:left="113"/>
              <w:rPr>
                <w:lang w:val="en-US"/>
              </w:rPr>
            </w:pPr>
            <w:r>
              <w:rPr>
                <w:lang w:val="en-US"/>
              </w:rPr>
              <w:t>I can understand information abou t free-time activities in Wales.</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5909A5" w:rsidRDefault="005909A5" w:rsidP="0040482C">
            <w:pPr>
              <w:pStyle w:val="LWp"/>
              <w:ind w:left="113"/>
              <w:rPr>
                <w:b/>
                <w:lang w:val="en-US"/>
              </w:rPr>
            </w:pPr>
          </w:p>
        </w:tc>
        <w:tc>
          <w:tcPr>
            <w:tcW w:w="6817" w:type="dxa"/>
          </w:tcPr>
          <w:p w:rsidR="005909A5" w:rsidRPr="005E3EF3" w:rsidRDefault="005909A5" w:rsidP="00926A72">
            <w:pPr>
              <w:pStyle w:val="LWp"/>
              <w:spacing w:before="110" w:after="110"/>
              <w:ind w:left="113"/>
              <w:rPr>
                <w:lang w:val="en-US"/>
              </w:rPr>
            </w:pPr>
            <w:r>
              <w:rPr>
                <w:lang w:val="en-US"/>
              </w:rPr>
              <w:t>I can understand an emergency call.</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640D51" w:rsidRDefault="005909A5" w:rsidP="0040482C">
            <w:pPr>
              <w:pStyle w:val="LWp"/>
              <w:ind w:left="113"/>
              <w:rPr>
                <w:b/>
                <w:lang w:val="de-DE"/>
              </w:rPr>
            </w:pPr>
            <w:r w:rsidRPr="00640D51">
              <w:rPr>
                <w:b/>
                <w:lang w:val="de-DE"/>
              </w:rPr>
              <w:t>Hören und Sehen</w:t>
            </w:r>
          </w:p>
        </w:tc>
        <w:tc>
          <w:tcPr>
            <w:tcW w:w="6817" w:type="dxa"/>
          </w:tcPr>
          <w:p w:rsidR="005909A5" w:rsidRPr="00FF3EBA" w:rsidRDefault="005909A5" w:rsidP="00926A72">
            <w:pPr>
              <w:pStyle w:val="LWp"/>
              <w:spacing w:before="110" w:after="110"/>
              <w:ind w:left="113"/>
              <w:rPr>
                <w:highlight w:val="green"/>
                <w:lang w:val="en-US"/>
              </w:rPr>
            </w:pPr>
            <w:r w:rsidRPr="00FF3EBA">
              <w:rPr>
                <w:lang w:val="en-US"/>
              </w:rPr>
              <w:t>I can understand a film about Greenwich now and in the past.</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5909A5" w:rsidRDefault="005909A5" w:rsidP="0040482C">
            <w:pPr>
              <w:pStyle w:val="LWp"/>
              <w:ind w:left="113"/>
              <w:rPr>
                <w:b/>
                <w:lang w:val="en-US"/>
              </w:rPr>
            </w:pPr>
          </w:p>
        </w:tc>
        <w:tc>
          <w:tcPr>
            <w:tcW w:w="6817" w:type="dxa"/>
          </w:tcPr>
          <w:p w:rsidR="005909A5" w:rsidRPr="00FF3EBA" w:rsidRDefault="005909A5" w:rsidP="00926A72">
            <w:pPr>
              <w:pStyle w:val="LWp"/>
              <w:spacing w:before="110" w:after="110"/>
              <w:ind w:left="113"/>
              <w:rPr>
                <w:highlight w:val="green"/>
                <w:lang w:val="en-US"/>
              </w:rPr>
            </w:pPr>
            <w:r w:rsidRPr="00FF3EBA">
              <w:rPr>
                <w:lang w:val="en-US"/>
              </w:rPr>
              <w:t xml:space="preserve">I can understand a film about </w:t>
            </w:r>
            <w:r>
              <w:rPr>
                <w:lang w:val="en-US"/>
              </w:rPr>
              <w:t>an adventure in Wales.</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640D51" w:rsidRDefault="005909A5" w:rsidP="0040482C">
            <w:pPr>
              <w:pStyle w:val="LWp"/>
              <w:ind w:left="113"/>
              <w:rPr>
                <w:b/>
                <w:lang w:val="de-DE"/>
              </w:rPr>
            </w:pPr>
            <w:r w:rsidRPr="00640D51">
              <w:rPr>
                <w:b/>
                <w:lang w:val="de-DE"/>
              </w:rPr>
              <w:t>Lesen</w:t>
            </w:r>
          </w:p>
        </w:tc>
        <w:tc>
          <w:tcPr>
            <w:tcW w:w="6817" w:type="dxa"/>
          </w:tcPr>
          <w:p w:rsidR="005909A5" w:rsidRPr="005E3EF3" w:rsidRDefault="005909A5" w:rsidP="00926A72">
            <w:pPr>
              <w:pStyle w:val="LWp"/>
              <w:spacing w:before="110" w:after="110"/>
              <w:ind w:left="113"/>
              <w:rPr>
                <w:lang w:val="en-US"/>
              </w:rPr>
            </w:pPr>
            <w:r w:rsidRPr="005E3EF3">
              <w:rPr>
                <w:lang w:val="en-US"/>
              </w:rPr>
              <w:t>I can understand a story about the past.</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5909A5" w:rsidRDefault="005909A5" w:rsidP="0040482C">
            <w:pPr>
              <w:pStyle w:val="LWp"/>
              <w:ind w:left="113"/>
              <w:rPr>
                <w:b/>
                <w:lang w:val="en-US"/>
              </w:rPr>
            </w:pPr>
          </w:p>
        </w:tc>
        <w:tc>
          <w:tcPr>
            <w:tcW w:w="6817" w:type="dxa"/>
          </w:tcPr>
          <w:p w:rsidR="005909A5" w:rsidRPr="005E3EF3" w:rsidRDefault="005909A5" w:rsidP="00926A72">
            <w:pPr>
              <w:pStyle w:val="LWp"/>
              <w:spacing w:before="110" w:after="110"/>
              <w:ind w:left="113"/>
              <w:rPr>
                <w:lang w:val="en-US"/>
              </w:rPr>
            </w:pPr>
            <w:r>
              <w:rPr>
                <w:lang w:val="en-US"/>
              </w:rPr>
              <w:t>I can understand a report from a school website.</w:t>
            </w:r>
          </w:p>
        </w:tc>
        <w:tc>
          <w:tcPr>
            <w:tcW w:w="1171" w:type="dxa"/>
          </w:tcPr>
          <w:p w:rsidR="005909A5" w:rsidRPr="005909A5" w:rsidRDefault="005909A5" w:rsidP="004A7D41">
            <w:pPr>
              <w:pStyle w:val="LWp"/>
              <w:rPr>
                <w:lang w:val="en-US"/>
              </w:rPr>
            </w:pPr>
          </w:p>
        </w:tc>
      </w:tr>
      <w:tr w:rsidR="005909A5" w:rsidRPr="004A7D41" w:rsidTr="00D612C9">
        <w:tc>
          <w:tcPr>
            <w:tcW w:w="1659" w:type="dxa"/>
            <w:vAlign w:val="center"/>
          </w:tcPr>
          <w:p w:rsidR="005909A5" w:rsidRPr="00640D51" w:rsidRDefault="005909A5" w:rsidP="0040482C">
            <w:pPr>
              <w:pStyle w:val="LWp"/>
              <w:ind w:left="113"/>
              <w:rPr>
                <w:b/>
                <w:lang w:val="de-DE"/>
              </w:rPr>
            </w:pPr>
            <w:r w:rsidRPr="00640D51">
              <w:rPr>
                <w:b/>
                <w:lang w:val="de-DE"/>
              </w:rPr>
              <w:t>Sprechen</w:t>
            </w:r>
          </w:p>
        </w:tc>
        <w:tc>
          <w:tcPr>
            <w:tcW w:w="6817" w:type="dxa"/>
          </w:tcPr>
          <w:p w:rsidR="005909A5" w:rsidRPr="00D57E50" w:rsidRDefault="005909A5" w:rsidP="00926A72">
            <w:pPr>
              <w:pStyle w:val="LWp"/>
              <w:spacing w:before="110" w:after="110"/>
              <w:ind w:left="113"/>
              <w:rPr>
                <w:lang w:val="de-DE"/>
              </w:rPr>
            </w:pPr>
            <w:r>
              <w:rPr>
                <w:lang w:val="de-DE"/>
              </w:rPr>
              <w:t>I can give directions.</w:t>
            </w:r>
          </w:p>
        </w:tc>
        <w:tc>
          <w:tcPr>
            <w:tcW w:w="1171" w:type="dxa"/>
          </w:tcPr>
          <w:p w:rsidR="005909A5" w:rsidRPr="004A7D41" w:rsidRDefault="005909A5" w:rsidP="004A7D41">
            <w:pPr>
              <w:pStyle w:val="LWp"/>
              <w:rPr>
                <w:lang w:val="de-DE"/>
              </w:rPr>
            </w:pPr>
          </w:p>
        </w:tc>
      </w:tr>
      <w:tr w:rsidR="005909A5" w:rsidRPr="005909A5" w:rsidTr="00D612C9">
        <w:tc>
          <w:tcPr>
            <w:tcW w:w="1659" w:type="dxa"/>
            <w:vAlign w:val="center"/>
          </w:tcPr>
          <w:p w:rsidR="005909A5" w:rsidRPr="00640D51" w:rsidRDefault="005909A5" w:rsidP="0040482C">
            <w:pPr>
              <w:pStyle w:val="LWp"/>
              <w:ind w:left="113"/>
              <w:rPr>
                <w:b/>
                <w:lang w:val="de-DE"/>
              </w:rPr>
            </w:pPr>
          </w:p>
        </w:tc>
        <w:tc>
          <w:tcPr>
            <w:tcW w:w="6817" w:type="dxa"/>
          </w:tcPr>
          <w:p w:rsidR="005909A5" w:rsidRPr="005E3EF3" w:rsidRDefault="005909A5" w:rsidP="00926A72">
            <w:pPr>
              <w:pStyle w:val="LWp"/>
              <w:spacing w:before="110" w:after="110"/>
              <w:ind w:left="113"/>
              <w:rPr>
                <w:lang w:val="en-US"/>
              </w:rPr>
            </w:pPr>
            <w:r w:rsidRPr="005E3EF3">
              <w:rPr>
                <w:lang w:val="en-US"/>
              </w:rPr>
              <w:t>I can talk in detail about where I live.</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5909A5" w:rsidRDefault="005909A5" w:rsidP="0040482C">
            <w:pPr>
              <w:pStyle w:val="LWp"/>
              <w:ind w:left="113"/>
              <w:rPr>
                <w:b/>
                <w:lang w:val="en-US"/>
              </w:rPr>
            </w:pPr>
          </w:p>
        </w:tc>
        <w:tc>
          <w:tcPr>
            <w:tcW w:w="6817" w:type="dxa"/>
          </w:tcPr>
          <w:p w:rsidR="005909A5" w:rsidRPr="005E3EF3" w:rsidRDefault="005909A5" w:rsidP="00926A72">
            <w:pPr>
              <w:pStyle w:val="LWp"/>
              <w:spacing w:before="110" w:after="110"/>
              <w:ind w:left="113"/>
              <w:rPr>
                <w:lang w:val="en-US"/>
              </w:rPr>
            </w:pPr>
            <w:r>
              <w:rPr>
                <w:lang w:val="en-US"/>
              </w:rPr>
              <w:t>I can present information about a sport.</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5909A5" w:rsidRDefault="005909A5" w:rsidP="0040482C">
            <w:pPr>
              <w:pStyle w:val="LWp"/>
              <w:ind w:left="113"/>
              <w:rPr>
                <w:b/>
                <w:lang w:val="en-US"/>
              </w:rPr>
            </w:pPr>
          </w:p>
        </w:tc>
        <w:tc>
          <w:tcPr>
            <w:tcW w:w="6817" w:type="dxa"/>
          </w:tcPr>
          <w:p w:rsidR="005909A5" w:rsidRPr="005E3EF3" w:rsidRDefault="005909A5" w:rsidP="00926A72">
            <w:pPr>
              <w:pStyle w:val="LWp"/>
              <w:spacing w:before="110" w:after="110"/>
              <w:ind w:left="113"/>
              <w:rPr>
                <w:lang w:val="en-US"/>
              </w:rPr>
            </w:pPr>
            <w:r>
              <w:rPr>
                <w:lang w:val="en-US"/>
              </w:rPr>
              <w:t>I can make an emergency call.</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640D51" w:rsidRDefault="005909A5" w:rsidP="0040482C">
            <w:pPr>
              <w:pStyle w:val="LWp"/>
              <w:ind w:left="113"/>
              <w:rPr>
                <w:b/>
                <w:lang w:val="de-DE"/>
              </w:rPr>
            </w:pPr>
            <w:r w:rsidRPr="00640D51">
              <w:rPr>
                <w:b/>
                <w:lang w:val="de-DE"/>
              </w:rPr>
              <w:t>Schreiben</w:t>
            </w:r>
          </w:p>
        </w:tc>
        <w:tc>
          <w:tcPr>
            <w:tcW w:w="6817" w:type="dxa"/>
          </w:tcPr>
          <w:p w:rsidR="005909A5" w:rsidRPr="000F4561" w:rsidRDefault="005909A5" w:rsidP="00926A72">
            <w:pPr>
              <w:pStyle w:val="LWp"/>
              <w:spacing w:before="110" w:after="110"/>
              <w:ind w:left="113"/>
              <w:rPr>
                <w:lang w:val="en-US"/>
              </w:rPr>
            </w:pPr>
            <w:r w:rsidRPr="000F4561">
              <w:rPr>
                <w:lang w:val="en-US"/>
              </w:rPr>
              <w:t>I can write a photo story.</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640D51" w:rsidRDefault="005909A5" w:rsidP="0040482C">
            <w:pPr>
              <w:pStyle w:val="LWp"/>
              <w:ind w:left="113"/>
              <w:rPr>
                <w:b/>
                <w:lang w:val="de-DE"/>
              </w:rPr>
            </w:pPr>
            <w:r w:rsidRPr="00640D51">
              <w:rPr>
                <w:b/>
                <w:lang w:val="de-DE"/>
              </w:rPr>
              <w:t>Mediation</w:t>
            </w:r>
          </w:p>
        </w:tc>
        <w:tc>
          <w:tcPr>
            <w:tcW w:w="6817" w:type="dxa"/>
          </w:tcPr>
          <w:p w:rsidR="005909A5" w:rsidRPr="005E3EF3" w:rsidRDefault="005909A5" w:rsidP="00926A72">
            <w:pPr>
              <w:pStyle w:val="LWp"/>
              <w:spacing w:before="110" w:after="110"/>
              <w:ind w:left="113"/>
              <w:rPr>
                <w:lang w:val="en-US"/>
              </w:rPr>
            </w:pPr>
            <w:r w:rsidRPr="005E3EF3">
              <w:rPr>
                <w:lang w:val="en-US"/>
              </w:rPr>
              <w:t>I can pass on information about the history of a sport.</w:t>
            </w:r>
          </w:p>
        </w:tc>
        <w:tc>
          <w:tcPr>
            <w:tcW w:w="1171" w:type="dxa"/>
          </w:tcPr>
          <w:p w:rsidR="005909A5" w:rsidRPr="005909A5" w:rsidRDefault="005909A5" w:rsidP="004A7D41">
            <w:pPr>
              <w:pStyle w:val="LWp"/>
              <w:rPr>
                <w:lang w:val="en-US"/>
              </w:rPr>
            </w:pPr>
          </w:p>
        </w:tc>
      </w:tr>
      <w:tr w:rsidR="005909A5" w:rsidRPr="005909A5" w:rsidTr="00D612C9">
        <w:tc>
          <w:tcPr>
            <w:tcW w:w="1659" w:type="dxa"/>
            <w:vAlign w:val="center"/>
          </w:tcPr>
          <w:p w:rsidR="005909A5" w:rsidRPr="005909A5" w:rsidRDefault="005909A5" w:rsidP="0040482C">
            <w:pPr>
              <w:pStyle w:val="LWp"/>
              <w:ind w:left="113"/>
              <w:rPr>
                <w:b/>
                <w:lang w:val="en-US"/>
              </w:rPr>
            </w:pPr>
          </w:p>
        </w:tc>
        <w:tc>
          <w:tcPr>
            <w:tcW w:w="6817" w:type="dxa"/>
          </w:tcPr>
          <w:p w:rsidR="005909A5" w:rsidRPr="005E3EF3" w:rsidRDefault="005909A5" w:rsidP="00926A72">
            <w:pPr>
              <w:pStyle w:val="LWp"/>
              <w:spacing w:before="110" w:after="110"/>
              <w:ind w:left="113"/>
              <w:rPr>
                <w:lang w:val="en-US"/>
              </w:rPr>
            </w:pPr>
            <w:r>
              <w:rPr>
                <w:lang w:val="en-US"/>
              </w:rPr>
              <w:t>I can pass on information about a free-time activity.</w:t>
            </w:r>
          </w:p>
        </w:tc>
        <w:tc>
          <w:tcPr>
            <w:tcW w:w="1171" w:type="dxa"/>
          </w:tcPr>
          <w:p w:rsidR="005909A5" w:rsidRPr="005909A5" w:rsidRDefault="005909A5" w:rsidP="004A7D41">
            <w:pPr>
              <w:pStyle w:val="LWp"/>
              <w:rPr>
                <w:lang w:val="en-US"/>
              </w:rPr>
            </w:pPr>
          </w:p>
        </w:tc>
      </w:tr>
    </w:tbl>
    <w:tbl>
      <w:tblPr>
        <w:tblW w:w="9923" w:type="dxa"/>
        <w:tblInd w:w="-170" w:type="dxa"/>
        <w:shd w:val="clear" w:color="auto" w:fill="76C7F1"/>
        <w:tblLook w:val="01E0" w:firstRow="1" w:lastRow="1" w:firstColumn="1" w:lastColumn="1" w:noHBand="0" w:noVBand="0"/>
      </w:tblPr>
      <w:tblGrid>
        <w:gridCol w:w="300"/>
        <w:gridCol w:w="17"/>
        <w:gridCol w:w="232"/>
        <w:gridCol w:w="7965"/>
        <w:gridCol w:w="1409"/>
      </w:tblGrid>
      <w:tr w:rsidR="00642B54" w:rsidRPr="00896044" w:rsidTr="00C5143A">
        <w:trPr>
          <w:trHeight w:hRule="exact" w:val="454"/>
        </w:trPr>
        <w:tc>
          <w:tcPr>
            <w:tcW w:w="300" w:type="dxa"/>
            <w:shd w:val="clear" w:color="auto" w:fill="auto"/>
          </w:tcPr>
          <w:p w:rsidR="00642B54" w:rsidRPr="005909A5" w:rsidRDefault="00642B54" w:rsidP="00C5143A">
            <w:pPr>
              <w:pStyle w:val="LWp"/>
              <w:pageBreakBefore/>
              <w:widowControl/>
              <w:tabs>
                <w:tab w:val="clear" w:pos="0"/>
                <w:tab w:val="clear" w:pos="284"/>
                <w:tab w:val="clear" w:pos="567"/>
                <w:tab w:val="clear" w:pos="851"/>
              </w:tabs>
              <w:spacing w:line="240" w:lineRule="auto"/>
              <w:rPr>
                <w:noProof w:val="0"/>
                <w:sz w:val="22"/>
                <w:lang w:val="en-US"/>
              </w:rPr>
            </w:pPr>
          </w:p>
          <w:p w:rsidR="00642B54" w:rsidRPr="005909A5" w:rsidRDefault="00642B54" w:rsidP="00C5143A">
            <w:pPr>
              <w:pStyle w:val="LWp"/>
              <w:pageBreakBefore/>
              <w:widowControl/>
              <w:tabs>
                <w:tab w:val="clear" w:pos="0"/>
                <w:tab w:val="clear" w:pos="284"/>
                <w:tab w:val="clear" w:pos="567"/>
                <w:tab w:val="clear" w:pos="851"/>
              </w:tabs>
              <w:spacing w:line="240" w:lineRule="auto"/>
              <w:rPr>
                <w:noProof w:val="0"/>
                <w:sz w:val="22"/>
                <w:lang w:val="en-US"/>
              </w:rPr>
            </w:pPr>
          </w:p>
        </w:tc>
        <w:tc>
          <w:tcPr>
            <w:tcW w:w="249" w:type="dxa"/>
            <w:gridSpan w:val="2"/>
            <w:shd w:val="clear" w:color="auto" w:fill="auto"/>
            <w:vAlign w:val="bottom"/>
          </w:tcPr>
          <w:p w:rsidR="00642B54" w:rsidRPr="005909A5" w:rsidRDefault="00642B54" w:rsidP="00C5143A">
            <w:pPr>
              <w:pStyle w:val="LWp"/>
              <w:widowControl/>
              <w:tabs>
                <w:tab w:val="clear" w:pos="0"/>
                <w:tab w:val="clear" w:pos="284"/>
                <w:tab w:val="clear" w:pos="567"/>
                <w:tab w:val="clear" w:pos="851"/>
              </w:tabs>
              <w:spacing w:line="240" w:lineRule="auto"/>
              <w:rPr>
                <w:noProof w:val="0"/>
                <w:color w:val="FFFFFF"/>
                <w:sz w:val="20"/>
                <w:lang w:val="en-US"/>
              </w:rPr>
            </w:pPr>
            <w:r>
              <w:rPr>
                <w:sz w:val="22"/>
                <w:lang w:val="de-DE"/>
              </w:rPr>
              <mc:AlternateContent>
                <mc:Choice Requires="wps">
                  <w:drawing>
                    <wp:anchor distT="0" distB="0" distL="114300" distR="114300" simplePos="0" relativeHeight="251717120" behindDoc="0" locked="0" layoutInCell="1" allowOverlap="1" wp14:anchorId="53C88261" wp14:editId="4E3EA252">
                      <wp:simplePos x="0" y="0"/>
                      <wp:positionH relativeFrom="column">
                        <wp:posOffset>-17145</wp:posOffset>
                      </wp:positionH>
                      <wp:positionV relativeFrom="paragraph">
                        <wp:posOffset>125730</wp:posOffset>
                      </wp:positionV>
                      <wp:extent cx="71755" cy="71755"/>
                      <wp:effectExtent l="0" t="0" r="4445" b="4445"/>
                      <wp:wrapNone/>
                      <wp:docPr id="38"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08A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8" o:spid="_x0000_s1026" style="position:absolute;margin-left:-1.35pt;margin-top:9.9pt;width:5.65pt;height:5.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" fillcolor="#f08a00" stroked="f"/>
                  </w:pict>
                </mc:Fallback>
              </mc:AlternateContent>
            </w:r>
          </w:p>
        </w:tc>
        <w:tc>
          <w:tcPr>
            <w:tcW w:w="9374" w:type="dxa"/>
            <w:gridSpan w:val="2"/>
            <w:shd w:val="clear" w:color="auto" w:fill="auto"/>
            <w:tcMar>
              <w:left w:w="57" w:type="dxa"/>
            </w:tcMar>
            <w:vAlign w:val="bottom"/>
          </w:tcPr>
          <w:p w:rsidR="00642B54" w:rsidRPr="00896044" w:rsidRDefault="00E705F6" w:rsidP="00C5143A">
            <w:pPr>
              <w:pStyle w:val="LWp"/>
              <w:widowControl/>
              <w:tabs>
                <w:tab w:val="clear" w:pos="0"/>
                <w:tab w:val="clear" w:pos="284"/>
                <w:tab w:val="clear" w:pos="567"/>
                <w:tab w:val="clear" w:pos="851"/>
              </w:tabs>
              <w:spacing w:after="100" w:line="255" w:lineRule="exact"/>
              <w:rPr>
                <w:b/>
                <w:noProof w:val="0"/>
                <w:color w:val="808080"/>
                <w:sz w:val="20"/>
                <w:lang w:val="de-DE"/>
              </w:rPr>
            </w:pPr>
            <w:r>
              <w:rPr>
                <w:b/>
                <w:noProof w:val="0"/>
                <w:color w:val="F08A00"/>
                <w:sz w:val="20"/>
                <w:lang w:val="de-DE"/>
              </w:rPr>
              <w:t>Lernbiografie Units 1</w:t>
            </w:r>
            <w:r w:rsidR="0040482C">
              <w:rPr>
                <w:b/>
                <w:noProof w:val="0"/>
                <w:color w:val="F08A00"/>
                <w:sz w:val="20"/>
                <w:lang w:val="de-DE"/>
              </w:rPr>
              <w:t xml:space="preserve"> </w:t>
            </w:r>
            <w:r>
              <w:rPr>
                <w:b/>
                <w:noProof w:val="0"/>
                <w:color w:val="F08A00"/>
                <w:sz w:val="20"/>
                <w:lang w:val="de-DE"/>
              </w:rPr>
              <w:t>–</w:t>
            </w:r>
            <w:r w:rsidR="0040482C">
              <w:rPr>
                <w:b/>
                <w:noProof w:val="0"/>
                <w:color w:val="F08A00"/>
                <w:sz w:val="20"/>
                <w:lang w:val="de-DE"/>
              </w:rPr>
              <w:t xml:space="preserve"> </w:t>
            </w:r>
            <w:r>
              <w:rPr>
                <w:b/>
                <w:noProof w:val="0"/>
                <w:color w:val="F08A00"/>
                <w:sz w:val="20"/>
                <w:lang w:val="de-DE"/>
              </w:rPr>
              <w:t>2</w:t>
            </w:r>
          </w:p>
        </w:tc>
      </w:tr>
      <w:tr w:rsidR="00642B54" w:rsidRPr="00896044" w:rsidTr="008E2142">
        <w:trPr>
          <w:trHeight w:hRule="exact" w:val="113"/>
        </w:trPr>
        <w:tc>
          <w:tcPr>
            <w:tcW w:w="317" w:type="dxa"/>
            <w:gridSpan w:val="2"/>
            <w:shd w:val="clear" w:color="auto" w:fill="auto"/>
          </w:tcPr>
          <w:p w:rsidR="00642B54" w:rsidRPr="00896044" w:rsidRDefault="00642B54" w:rsidP="00C5143A">
            <w:pPr>
              <w:pStyle w:val="RLp"/>
              <w:widowControl/>
              <w:tabs>
                <w:tab w:val="clear" w:pos="0"/>
                <w:tab w:val="clear" w:pos="284"/>
                <w:tab w:val="clear" w:pos="567"/>
                <w:tab w:val="clear" w:pos="851"/>
              </w:tabs>
              <w:spacing w:line="240" w:lineRule="auto"/>
              <w:rPr>
                <w:rFonts w:ascii="Arial" w:hAnsi="Arial"/>
                <w:color w:val="FFFFFF"/>
                <w:sz w:val="22"/>
                <w:lang w:val="de-DE"/>
              </w:rPr>
            </w:pPr>
          </w:p>
        </w:tc>
        <w:tc>
          <w:tcPr>
            <w:tcW w:w="9606" w:type="dxa"/>
            <w:gridSpan w:val="3"/>
            <w:shd w:val="clear" w:color="auto" w:fill="F08A00"/>
          </w:tcPr>
          <w:p w:rsidR="00642B54" w:rsidRPr="00896044" w:rsidRDefault="00642B54" w:rsidP="00C5143A">
            <w:pPr>
              <w:pStyle w:val="RLp"/>
              <w:widowControl/>
              <w:tabs>
                <w:tab w:val="clear" w:pos="0"/>
                <w:tab w:val="clear" w:pos="284"/>
                <w:tab w:val="clear" w:pos="567"/>
                <w:tab w:val="clear" w:pos="851"/>
              </w:tabs>
              <w:spacing w:line="240" w:lineRule="auto"/>
              <w:rPr>
                <w:rFonts w:ascii="Arial" w:hAnsi="Arial"/>
                <w:color w:val="FFFFFF"/>
                <w:sz w:val="22"/>
                <w:lang w:val="de-DE"/>
              </w:rPr>
            </w:pPr>
          </w:p>
        </w:tc>
      </w:tr>
      <w:tr w:rsidR="00642B54" w:rsidRPr="00896044" w:rsidTr="00C5143A">
        <w:trPr>
          <w:trHeight w:hRule="exact" w:val="454"/>
        </w:trPr>
        <w:tc>
          <w:tcPr>
            <w:tcW w:w="8514" w:type="dxa"/>
            <w:gridSpan w:val="4"/>
            <w:shd w:val="clear" w:color="auto" w:fill="auto"/>
            <w:vAlign w:val="center"/>
          </w:tcPr>
          <w:p w:rsidR="00642B54" w:rsidRPr="00896044" w:rsidRDefault="00642B54" w:rsidP="00C5143A">
            <w:pPr>
              <w:pStyle w:val="LWp"/>
              <w:widowControl/>
              <w:tabs>
                <w:tab w:val="clear" w:pos="0"/>
                <w:tab w:val="clear" w:pos="284"/>
                <w:tab w:val="clear" w:pos="567"/>
                <w:tab w:val="clear" w:pos="851"/>
              </w:tabs>
              <w:spacing w:line="240" w:lineRule="auto"/>
              <w:rPr>
                <w:noProof w:val="0"/>
                <w:sz w:val="22"/>
                <w:lang w:val="de-DE"/>
              </w:rPr>
            </w:pPr>
          </w:p>
        </w:tc>
        <w:tc>
          <w:tcPr>
            <w:tcW w:w="1409" w:type="dxa"/>
            <w:shd w:val="clear" w:color="auto" w:fill="auto"/>
            <w:vAlign w:val="center"/>
          </w:tcPr>
          <w:p w:rsidR="00642B54" w:rsidRPr="00896044" w:rsidRDefault="00642B54" w:rsidP="00C5143A">
            <w:pPr>
              <w:pStyle w:val="LWp"/>
              <w:widowControl/>
              <w:tabs>
                <w:tab w:val="clear" w:pos="0"/>
                <w:tab w:val="clear" w:pos="284"/>
                <w:tab w:val="clear" w:pos="567"/>
                <w:tab w:val="clear" w:pos="851"/>
              </w:tabs>
              <w:spacing w:after="100" w:line="400" w:lineRule="exact"/>
              <w:jc w:val="center"/>
              <w:rPr>
                <w:b/>
                <w:noProof w:val="0"/>
                <w:color w:val="808080"/>
                <w:sz w:val="36"/>
                <w:szCs w:val="36"/>
                <w:lang w:val="de-DE"/>
              </w:rPr>
            </w:pPr>
            <w:r w:rsidRPr="008E2142">
              <w:rPr>
                <w:b/>
                <w:noProof w:val="0"/>
                <w:color w:val="F08A00"/>
                <w:sz w:val="36"/>
                <w:szCs w:val="36"/>
                <w:lang w:val="de-DE"/>
              </w:rPr>
              <w:t>1</w:t>
            </w:r>
          </w:p>
        </w:tc>
      </w:tr>
    </w:tbl>
    <w:p w:rsidR="0054658D" w:rsidRPr="005E081B" w:rsidRDefault="0054658D" w:rsidP="0054658D">
      <w:pPr>
        <w:pStyle w:val="LWaufgtitel"/>
        <w:rPr>
          <w:lang w:val="de-DE"/>
        </w:rPr>
      </w:pPr>
      <w:r w:rsidRPr="005E081B">
        <w:rPr>
          <w:lang w:val="de-DE"/>
        </w:rPr>
        <w:t>Was ich noch besser machen kann!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1"/>
        <w:gridCol w:w="7506"/>
      </w:tblGrid>
      <w:tr w:rsidR="00551A37" w:rsidTr="00A17063">
        <w:trPr>
          <w:trHeight w:val="2282"/>
        </w:trPr>
        <w:tc>
          <w:tcPr>
            <w:tcW w:w="2131" w:type="dxa"/>
          </w:tcPr>
          <w:p w:rsidR="00551A37" w:rsidRDefault="00551A37" w:rsidP="00A17063">
            <w:pPr>
              <w:pStyle w:val="LWp"/>
              <w:spacing w:line="135" w:lineRule="exact"/>
              <w:jc w:val="both"/>
              <w:rPr>
                <w:lang w:val="de-DE"/>
              </w:rPr>
            </w:pPr>
            <w:r>
              <w:rPr>
                <w:lang w:val="de-DE"/>
              </w:rPr>
              <mc:AlternateContent>
                <mc:Choice Requires="wps">
                  <w:drawing>
                    <wp:anchor distT="0" distB="0" distL="114300" distR="114300" simplePos="0" relativeHeight="251723264" behindDoc="0" locked="0" layoutInCell="1" allowOverlap="1" wp14:anchorId="6A6CA9FE" wp14:editId="65C26AE9">
                      <wp:simplePos x="0" y="0"/>
                      <wp:positionH relativeFrom="column">
                        <wp:posOffset>1251585</wp:posOffset>
                      </wp:positionH>
                      <wp:positionV relativeFrom="paragraph">
                        <wp:posOffset>7620</wp:posOffset>
                      </wp:positionV>
                      <wp:extent cx="3990975" cy="1219200"/>
                      <wp:effectExtent l="400050" t="0" r="28575" b="19050"/>
                      <wp:wrapNone/>
                      <wp:docPr id="10" name="Abgerundete rechteckige Legende 10"/>
                      <wp:cNvGraphicFramePr/>
                      <a:graphic xmlns:a="http://schemas.openxmlformats.org/drawingml/2006/main">
                        <a:graphicData uri="http://schemas.microsoft.com/office/word/2010/wordprocessingShape">
                          <wps:wsp>
                            <wps:cNvSpPr/>
                            <wps:spPr>
                              <a:xfrm>
                                <a:off x="0" y="0"/>
                                <a:ext cx="3990975" cy="1219200"/>
                              </a:xfrm>
                              <a:prstGeom prst="wedgeRoundRectCallout">
                                <a:avLst>
                                  <a:gd name="adj1" fmla="val -59920"/>
                                  <a:gd name="adj2" fmla="val -26692"/>
                                  <a:gd name="adj3" fmla="val 16667"/>
                                </a:avLst>
                              </a:prstGeom>
                              <a:ln w="6350"/>
                            </wps:spPr>
                            <wps:style>
                              <a:lnRef idx="2">
                                <a:schemeClr val="accent3"/>
                              </a:lnRef>
                              <a:fillRef idx="1">
                                <a:schemeClr val="lt1"/>
                              </a:fillRef>
                              <a:effectRef idx="0">
                                <a:schemeClr val="accent3"/>
                              </a:effectRef>
                              <a:fontRef idx="minor">
                                <a:schemeClr val="dk1"/>
                              </a:fontRef>
                            </wps:style>
                            <wps:txbx>
                              <w:txbxContent>
                                <w:p w:rsidR="00551A37" w:rsidRPr="00667FBF" w:rsidRDefault="00551A37" w:rsidP="00551A37">
                                  <w:pPr>
                                    <w:pStyle w:val="LWsprechblase"/>
                                    <w:rPr>
                                      <w:lang w:val="de-DE"/>
                                    </w:rPr>
                                  </w:pPr>
                                  <w:r w:rsidRPr="00302161">
                                    <w:rPr>
                                      <w:lang w:val="de-DE"/>
                                    </w:rPr>
                                    <w:t xml:space="preserve">Geschafft? Jetzt weißt du, was du gut kannst und wo du noch ein wenig besser werden musst. </w:t>
                                  </w:r>
                                  <w:r>
                                    <w:rPr>
                                      <w:lang w:val="de-DE"/>
                                    </w:rPr>
                                    <w:t>Wie das geht? Kein Problem. Das Lernen geht viel einfacher, wenn du dabei ein klares Ziel und einen Zeitplan hast. Deshalb kannst du hier und heute einen Lernvertrag mit dir selbst abschließen. Dort schreibst du hinein, was du dir für das nächste halbe Jahr vornimmst.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0" o:spid="_x0000_s1028" type="#_x0000_t62" style="position:absolute;left:0;text-align:left;margin-left:98.55pt;margin-top:.6pt;width:314.25pt;height:9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" adj="-2143,5035" fillcolor="white [3201]" strokecolor="#9bbb59 [3206]" strokeweight=".5pt">
                      <v:textbox>
                        <w:txbxContent>
                          <w:p w:rsidR="00551A37" w:rsidRPr="00667FBF" w:rsidRDefault="00551A37" w:rsidP="00551A37">
                            <w:pPr>
                              <w:pStyle w:val="LWsprechblase"/>
                              <w:rPr>
                                <w:lang w:val="de-DE"/>
                              </w:rPr>
                            </w:pPr>
                            <w:r w:rsidRPr="00302161">
                              <w:rPr>
                                <w:lang w:val="de-DE"/>
                              </w:rPr>
                              <w:t xml:space="preserve">Geschafft? Jetzt weißt du, was du gut kannst und wo du noch ein wenig besser werden musst. </w:t>
                            </w:r>
                            <w:r>
                              <w:rPr>
                                <w:lang w:val="de-DE"/>
                              </w:rPr>
                              <w:t>Wie das geht? Kein Problem. Das Lernen geht viel einfacher, wenn du dabei ein klares Ziel und einen Zeitplan hast. Deshalb kannst du hier und heute einen Lernvertrag mit dir selbst abschließen. Dort schreibst du hinein, was du dir für das nächste halbe Jahr vornimmst.</w:t>
                            </w:r>
                          </w:p>
                        </w:txbxContent>
                      </v:textbox>
                    </v:shape>
                  </w:pict>
                </mc:Fallback>
              </mc:AlternateContent>
            </w:r>
            <w:r>
              <w:rPr>
                <w:lang w:val="de-DE"/>
              </w:rPr>
              <w:drawing>
                <wp:anchor distT="0" distB="0" distL="114300" distR="114300" simplePos="0" relativeHeight="251722240" behindDoc="0" locked="0" layoutInCell="1" allowOverlap="1" wp14:anchorId="6E8C4D39" wp14:editId="177B8915">
                  <wp:simplePos x="904875" y="-676275"/>
                  <wp:positionH relativeFrom="margin">
                    <wp:align>left</wp:align>
                  </wp:positionH>
                  <wp:positionV relativeFrom="margin">
                    <wp:align>top</wp:align>
                  </wp:positionV>
                  <wp:extent cx="1047600" cy="1472400"/>
                  <wp:effectExtent l="0" t="0" r="63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90547871_ben_tip6.tif"/>
                          <pic:cNvPicPr/>
                        </pic:nvPicPr>
                        <pic:blipFill rotWithShape="1">
                          <a:blip r:embed="rId10" cstate="print">
                            <a:extLst>
                              <a:ext uri="{28A0092B-C50C-407E-A947-70E740481C1C}">
                                <a14:useLocalDpi xmlns:a14="http://schemas.microsoft.com/office/drawing/2010/main" val="0"/>
                              </a:ext>
                            </a:extLst>
                          </a:blip>
                          <a:srcRect l="19355" r="11613" b="2737"/>
                          <a:stretch/>
                        </pic:blipFill>
                        <pic:spPr bwMode="auto">
                          <a:xfrm>
                            <a:off x="0" y="0"/>
                            <a:ext cx="1047600" cy="14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06" w:type="dxa"/>
          </w:tcPr>
          <w:p w:rsidR="00551A37" w:rsidRDefault="00551A37" w:rsidP="00A17063">
            <w:pPr>
              <w:pStyle w:val="LWp"/>
              <w:rPr>
                <w:lang w:val="de-DE"/>
              </w:rPr>
            </w:pPr>
          </w:p>
        </w:tc>
      </w:tr>
    </w:tbl>
    <w:p w:rsidR="0054658D" w:rsidRDefault="0054658D" w:rsidP="0054658D">
      <w:pPr>
        <w:pStyle w:val="LWp"/>
        <w:rPr>
          <w:lang w:val="de-DE"/>
        </w:rPr>
      </w:pPr>
    </w:p>
    <w:p w:rsidR="0054658D" w:rsidRDefault="0054658D" w:rsidP="0054658D">
      <w:pPr>
        <w:pStyle w:val="LWp"/>
        <w:rPr>
          <w:lang w:val="de-DE"/>
        </w:rPr>
      </w:pPr>
    </w:p>
    <w:p w:rsidR="0054658D" w:rsidRPr="0040482C" w:rsidRDefault="0054658D" w:rsidP="00551A37">
      <w:pPr>
        <w:pStyle w:val="LWaufgtitel"/>
        <w:rPr>
          <w:lang w:val="de-DE"/>
        </w:rPr>
      </w:pPr>
      <w:r w:rsidRPr="0040482C">
        <w:rPr>
          <w:lang w:val="de-DE"/>
        </w:rPr>
        <w:t>Mein Lernvertrag</w:t>
      </w:r>
    </w:p>
    <w:p w:rsidR="0054658D" w:rsidRPr="005E081B" w:rsidRDefault="0054658D" w:rsidP="0054658D">
      <w:pPr>
        <w:pStyle w:val="LWpZAB2"/>
        <w:tabs>
          <w:tab w:val="clear" w:pos="567"/>
          <w:tab w:val="clear" w:pos="851"/>
          <w:tab w:val="clear" w:pos="907"/>
          <w:tab w:val="clear" w:pos="1191"/>
          <w:tab w:val="right" w:pos="9498"/>
        </w:tabs>
        <w:rPr>
          <w:lang w:val="de-DE"/>
        </w:rPr>
      </w:pPr>
      <w:r w:rsidRPr="005E081B">
        <w:rPr>
          <w:lang w:val="de-DE"/>
        </w:rPr>
        <w:t xml:space="preserve">Name: </w:t>
      </w:r>
      <w:r w:rsidRPr="005E081B">
        <w:rPr>
          <w:u w:val="single"/>
          <w:lang w:val="de-DE"/>
        </w:rPr>
        <w:tab/>
      </w:r>
    </w:p>
    <w:p w:rsidR="0054658D" w:rsidRPr="005E081B" w:rsidRDefault="0054658D" w:rsidP="0054658D">
      <w:pPr>
        <w:pStyle w:val="LWpZAB2"/>
        <w:tabs>
          <w:tab w:val="clear" w:pos="284"/>
          <w:tab w:val="clear" w:pos="312"/>
          <w:tab w:val="clear" w:pos="567"/>
          <w:tab w:val="clear" w:pos="851"/>
          <w:tab w:val="clear" w:pos="907"/>
          <w:tab w:val="clear" w:pos="1191"/>
          <w:tab w:val="left" w:pos="5103"/>
          <w:tab w:val="right" w:pos="9498"/>
        </w:tabs>
        <w:rPr>
          <w:lang w:val="de-DE"/>
        </w:rPr>
      </w:pPr>
      <w:r w:rsidRPr="005E081B">
        <w:rPr>
          <w:lang w:val="de-DE"/>
        </w:rPr>
        <w:t xml:space="preserve">Der Vertrag gilt für die Zeit von </w:t>
      </w:r>
      <w:r w:rsidRPr="005E081B">
        <w:rPr>
          <w:u w:val="single"/>
          <w:lang w:val="de-DE"/>
        </w:rPr>
        <w:tab/>
      </w:r>
      <w:r w:rsidRPr="005E081B">
        <w:rPr>
          <w:lang w:val="de-DE"/>
        </w:rPr>
        <w:t xml:space="preserve"> bis </w:t>
      </w:r>
      <w:r w:rsidRPr="005E081B">
        <w:rPr>
          <w:u w:val="single"/>
          <w:lang w:val="de-DE"/>
        </w:rPr>
        <w:tab/>
      </w:r>
    </w:p>
    <w:p w:rsidR="0054658D" w:rsidRPr="005E081B" w:rsidRDefault="0054658D" w:rsidP="0054658D">
      <w:pPr>
        <w:pStyle w:val="LWpZAB2"/>
        <w:tabs>
          <w:tab w:val="clear" w:pos="1191"/>
          <w:tab w:val="right" w:pos="9498"/>
        </w:tabs>
        <w:rPr>
          <w:lang w:val="de-DE"/>
        </w:rPr>
      </w:pPr>
      <w:r w:rsidRPr="005E081B">
        <w:rPr>
          <w:lang w:val="de-DE"/>
        </w:rPr>
        <w:t>Das will ich in Englisch besser können:</w:t>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4658D" w:rsidRPr="005E081B" w:rsidRDefault="0054658D" w:rsidP="0054658D">
      <w:pPr>
        <w:pStyle w:val="LWpZAB2"/>
        <w:tabs>
          <w:tab w:val="clear" w:pos="1191"/>
          <w:tab w:val="right" w:pos="9498"/>
        </w:tabs>
        <w:rPr>
          <w:lang w:val="de-DE"/>
        </w:rPr>
      </w:pPr>
      <w:r w:rsidRPr="005E081B">
        <w:rPr>
          <w:lang w:val="de-DE"/>
        </w:rPr>
        <w:t>Dafür will ich folgendes verstärkt üben:</w:t>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774864" w:rsidRPr="005E081B" w:rsidRDefault="00774864" w:rsidP="00774864">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774864" w:rsidRDefault="00774864" w:rsidP="00774864">
      <w:pPr>
        <w:pStyle w:val="LWp"/>
        <w:tabs>
          <w:tab w:val="clear" w:pos="0"/>
          <w:tab w:val="clear" w:pos="284"/>
          <w:tab w:val="clear" w:pos="567"/>
          <w:tab w:val="clear" w:pos="851"/>
          <w:tab w:val="left" w:pos="1668"/>
          <w:tab w:val="left" w:pos="8613"/>
        </w:tabs>
        <w:rPr>
          <w:lang w:val="de-DE"/>
        </w:rPr>
      </w:pPr>
    </w:p>
    <w:p w:rsidR="006924F7" w:rsidRPr="006924F7" w:rsidRDefault="006924F7" w:rsidP="0054658D">
      <w:pPr>
        <w:pStyle w:val="LWp"/>
        <w:tabs>
          <w:tab w:val="clear" w:pos="0"/>
          <w:tab w:val="clear" w:pos="284"/>
          <w:tab w:val="clear" w:pos="567"/>
          <w:tab w:val="clear" w:pos="851"/>
          <w:tab w:val="left" w:pos="1668"/>
          <w:tab w:val="left" w:pos="8613"/>
        </w:tabs>
        <w:rPr>
          <w:lang w:val="de-DE"/>
        </w:rPr>
      </w:pPr>
      <w:r w:rsidRPr="006924F7">
        <w:rPr>
          <w:lang w:val="de-DE"/>
        </w:rPr>
        <w:t>Tipps von meiner Lehrerin/meinem Lehrer:</w:t>
      </w:r>
    </w:p>
    <w:p w:rsidR="006924F7" w:rsidRPr="005E081B" w:rsidRDefault="006924F7" w:rsidP="006924F7">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6924F7" w:rsidRPr="005E081B" w:rsidRDefault="006924F7" w:rsidP="006924F7">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774864" w:rsidRPr="005E081B" w:rsidRDefault="00774864" w:rsidP="00774864">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774864" w:rsidRDefault="00774864" w:rsidP="00774864">
      <w:pPr>
        <w:pStyle w:val="LWp"/>
        <w:tabs>
          <w:tab w:val="clear" w:pos="0"/>
          <w:tab w:val="clear" w:pos="284"/>
          <w:tab w:val="clear" w:pos="567"/>
          <w:tab w:val="clear" w:pos="851"/>
          <w:tab w:val="left" w:pos="1668"/>
          <w:tab w:val="left" w:pos="8613"/>
        </w:tabs>
        <w:rPr>
          <w:lang w:val="de-DE"/>
        </w:rPr>
      </w:pPr>
    </w:p>
    <w:p w:rsidR="006924F7" w:rsidRDefault="006924F7" w:rsidP="0054658D">
      <w:pPr>
        <w:pStyle w:val="LWp"/>
        <w:tabs>
          <w:tab w:val="clear" w:pos="0"/>
          <w:tab w:val="clear" w:pos="284"/>
          <w:tab w:val="clear" w:pos="567"/>
          <w:tab w:val="clear" w:pos="851"/>
          <w:tab w:val="left" w:pos="1668"/>
          <w:tab w:val="left" w:pos="8613"/>
        </w:tabs>
        <w:rPr>
          <w:lang w:val="de-DE"/>
        </w:rPr>
      </w:pPr>
    </w:p>
    <w:p w:rsidR="006924F7" w:rsidRDefault="006924F7" w:rsidP="0054658D">
      <w:pPr>
        <w:pStyle w:val="LWp"/>
        <w:tabs>
          <w:tab w:val="clear" w:pos="0"/>
          <w:tab w:val="clear" w:pos="284"/>
          <w:tab w:val="clear" w:pos="567"/>
          <w:tab w:val="clear" w:pos="851"/>
          <w:tab w:val="left" w:pos="1668"/>
          <w:tab w:val="left" w:pos="8613"/>
        </w:tabs>
        <w:rPr>
          <w:lang w:val="de-DE"/>
        </w:rPr>
      </w:pPr>
    </w:p>
    <w:p w:rsidR="00741040" w:rsidRDefault="0054658D" w:rsidP="0054658D">
      <w:pPr>
        <w:pStyle w:val="LWp"/>
        <w:tabs>
          <w:tab w:val="clear" w:pos="0"/>
          <w:tab w:val="clear" w:pos="284"/>
          <w:tab w:val="clear" w:pos="567"/>
          <w:tab w:val="clear" w:pos="851"/>
          <w:tab w:val="left" w:pos="1668"/>
          <w:tab w:val="left" w:pos="8613"/>
        </w:tabs>
      </w:pPr>
      <w:r>
        <w:t xml:space="preserve">Ort: </w:t>
      </w:r>
      <w:r w:rsidRPr="0010742D">
        <w:rPr>
          <w:u w:val="single"/>
        </w:rPr>
        <w:tab/>
      </w:r>
      <w:r>
        <w:t xml:space="preserve"> Datum: </w:t>
      </w:r>
      <w:r w:rsidRPr="0010742D">
        <w:rPr>
          <w:u w:val="single"/>
        </w:rPr>
        <w:tab/>
      </w:r>
      <w:r>
        <w:t xml:space="preserve"> </w:t>
      </w:r>
    </w:p>
    <w:p w:rsidR="00741040" w:rsidRDefault="00741040" w:rsidP="0054658D">
      <w:pPr>
        <w:pStyle w:val="LWp"/>
        <w:tabs>
          <w:tab w:val="clear" w:pos="0"/>
          <w:tab w:val="clear" w:pos="284"/>
          <w:tab w:val="clear" w:pos="567"/>
          <w:tab w:val="clear" w:pos="851"/>
          <w:tab w:val="left" w:pos="1668"/>
          <w:tab w:val="left" w:pos="8613"/>
        </w:tabs>
      </w:pPr>
    </w:p>
    <w:p w:rsidR="00551A37" w:rsidRDefault="00551A37" w:rsidP="00551A37">
      <w:pPr>
        <w:pStyle w:val="LWp"/>
        <w:tabs>
          <w:tab w:val="clear" w:pos="0"/>
          <w:tab w:val="clear" w:pos="284"/>
          <w:tab w:val="clear" w:pos="567"/>
          <w:tab w:val="clear" w:pos="851"/>
          <w:tab w:val="left" w:pos="4962"/>
          <w:tab w:val="left" w:pos="8613"/>
        </w:tabs>
        <w:spacing w:line="135" w:lineRule="exact"/>
      </w:pPr>
    </w:p>
    <w:p w:rsidR="00642B54" w:rsidRDefault="0054658D" w:rsidP="00774864">
      <w:pPr>
        <w:pStyle w:val="LWp"/>
        <w:tabs>
          <w:tab w:val="clear" w:pos="0"/>
          <w:tab w:val="clear" w:pos="284"/>
          <w:tab w:val="clear" w:pos="567"/>
          <w:tab w:val="clear" w:pos="851"/>
          <w:tab w:val="left" w:pos="4962"/>
          <w:tab w:val="left" w:pos="8613"/>
        </w:tabs>
        <w:rPr>
          <w:b/>
          <w:lang w:val="de-DE"/>
        </w:rPr>
      </w:pPr>
      <w:r>
        <w:t xml:space="preserve">Unterschrift: </w:t>
      </w:r>
      <w:r w:rsidRPr="0010742D">
        <w:rPr>
          <w:u w:val="single"/>
        </w:rPr>
        <w:tab/>
      </w:r>
    </w:p>
    <w:p w:rsidR="00642B54" w:rsidRPr="004A7D41" w:rsidRDefault="00642B54" w:rsidP="004A7D41">
      <w:pPr>
        <w:pStyle w:val="LWp"/>
        <w:tabs>
          <w:tab w:val="clear" w:pos="0"/>
          <w:tab w:val="clear" w:pos="284"/>
          <w:tab w:val="clear" w:pos="567"/>
          <w:tab w:val="clear" w:pos="851"/>
          <w:tab w:val="left" w:pos="1668"/>
          <w:tab w:val="left" w:pos="8613"/>
        </w:tabs>
        <w:rPr>
          <w:lang w:val="de-DE"/>
        </w:rPr>
      </w:pPr>
    </w:p>
    <w:sectPr w:rsidR="00642B54" w:rsidRPr="004A7D41" w:rsidSect="00B966F4">
      <w:footerReference w:type="default" r:id="rId11"/>
      <w:pgSz w:w="11906" w:h="16838" w:code="9"/>
      <w:pgMar w:top="567" w:right="851" w:bottom="1191" w:left="1418" w:header="567"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188" w:rsidRDefault="00A93188">
      <w:r>
        <w:separator/>
      </w:r>
    </w:p>
    <w:p w:rsidR="00A93188" w:rsidRDefault="00A93188"/>
    <w:p w:rsidR="00A93188" w:rsidRDefault="00A93188"/>
  </w:endnote>
  <w:endnote w:type="continuationSeparator" w:id="0">
    <w:p w:rsidR="00A93188" w:rsidRDefault="00A93188">
      <w:r>
        <w:continuationSeparator/>
      </w:r>
    </w:p>
    <w:p w:rsidR="00A93188" w:rsidRDefault="00A93188"/>
    <w:p w:rsidR="00A93188" w:rsidRDefault="00A93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Klett 55 PhonSer">
    <w:altName w:val="Swift"/>
    <w:panose1 w:val="02020503070406020304"/>
    <w:charset w:val="00"/>
    <w:family w:val="roman"/>
    <w:pitch w:val="variable"/>
    <w:sig w:usb0="80000037"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7" w:type="dxa"/>
      <w:tblInd w:w="2" w:type="dxa"/>
      <w:tblLayout w:type="fixed"/>
      <w:tblCellMar>
        <w:left w:w="0" w:type="dxa"/>
        <w:right w:w="0" w:type="dxa"/>
      </w:tblCellMar>
      <w:tblLook w:val="0000" w:firstRow="0" w:lastRow="0" w:firstColumn="0" w:lastColumn="0" w:noHBand="0" w:noVBand="0"/>
    </w:tblPr>
    <w:tblGrid>
      <w:gridCol w:w="1077"/>
      <w:gridCol w:w="3799"/>
      <w:gridCol w:w="340"/>
      <w:gridCol w:w="3477"/>
      <w:gridCol w:w="944"/>
    </w:tblGrid>
    <w:tr w:rsidR="00B966F4" w:rsidTr="003D477C">
      <w:tc>
        <w:tcPr>
          <w:tcW w:w="1077" w:type="dxa"/>
          <w:vAlign w:val="center"/>
        </w:tcPr>
        <w:p w:rsidR="00B966F4" w:rsidRDefault="00B966F4" w:rsidP="003D477C">
          <w:pPr>
            <w:pStyle w:val="DUAfusszeile"/>
            <w:spacing w:line="240" w:lineRule="auto"/>
          </w:pPr>
          <w:r>
            <w:drawing>
              <wp:inline distT="0" distB="0" distL="0" distR="0" wp14:anchorId="026AB28C" wp14:editId="52506825">
                <wp:extent cx="466725" cy="238125"/>
                <wp:effectExtent l="0" t="0" r="9525" b="9525"/>
                <wp:docPr id="6" name="Grafik 6"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lett_LAw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3799" w:type="dxa"/>
          <w:vAlign w:val="center"/>
        </w:tcPr>
        <w:p w:rsidR="00B966F4" w:rsidRDefault="00B966F4" w:rsidP="003D477C">
          <w:pPr>
            <w:pStyle w:val="DUAfusszeile"/>
          </w:pPr>
          <w:r>
            <w:t>© Ernst K</w:t>
          </w:r>
          <w:r w:rsidR="00606442">
            <w:t>lett Verlag GmbH, Stuttgart 2016</w:t>
          </w:r>
          <w:r>
            <w:t xml:space="preserve"> | www.klett.de</w:t>
          </w:r>
          <w:r>
            <w:br/>
            <w:t>Von dieser Druckvorlage ist die Vervielfältigung für den eigenen Unterrichtsgebrauch gestattet. Die Kopiergebühren sind abgegolten. Alle Rechte vorbehalten.</w:t>
          </w:r>
        </w:p>
      </w:tc>
      <w:tc>
        <w:tcPr>
          <w:tcW w:w="340" w:type="dxa"/>
          <w:vAlign w:val="center"/>
        </w:tcPr>
        <w:p w:rsidR="00B966F4" w:rsidRDefault="00B966F4" w:rsidP="003D477C">
          <w:pPr>
            <w:pStyle w:val="DUAfusszeile"/>
          </w:pPr>
        </w:p>
      </w:tc>
      <w:tc>
        <w:tcPr>
          <w:tcW w:w="3477" w:type="dxa"/>
          <w:vAlign w:val="center"/>
        </w:tcPr>
        <w:p w:rsidR="00B966F4" w:rsidRPr="00F9179A" w:rsidRDefault="00B966F4" w:rsidP="003D477C">
          <w:pPr>
            <w:pStyle w:val="DUAfusszeile"/>
          </w:pPr>
          <w:r w:rsidRPr="00F9179A">
            <w:t xml:space="preserve">Orange Line </w:t>
          </w:r>
          <w:r w:rsidR="00203B9F" w:rsidRPr="00F9179A">
            <w:t>3</w:t>
          </w:r>
          <w:r w:rsidRPr="00F9179A">
            <w:t xml:space="preserve"> – Workbook mit Audio-CD und Übungssoftware</w:t>
          </w:r>
        </w:p>
        <w:p w:rsidR="00B966F4" w:rsidRDefault="00B966F4" w:rsidP="003D477C">
          <w:pPr>
            <w:pStyle w:val="DUAfusszeile"/>
          </w:pPr>
          <w:r w:rsidRPr="00F9179A">
            <w:t>ISBN: 978-3-12-54808</w:t>
          </w:r>
          <w:r w:rsidR="00F9179A" w:rsidRPr="00F9179A">
            <w:t>3</w:t>
          </w:r>
          <w:r w:rsidRPr="00F9179A">
            <w:t>-</w:t>
          </w:r>
          <w:r w:rsidR="00F9179A" w:rsidRPr="00F9179A">
            <w:t>4</w:t>
          </w:r>
        </w:p>
        <w:p w:rsidR="00B966F4" w:rsidRDefault="00B966F4" w:rsidP="003D477C">
          <w:pPr>
            <w:pStyle w:val="DUAfusszeile"/>
          </w:pPr>
          <w:r w:rsidRPr="00762225">
            <w:t>Illustratoren:</w:t>
          </w:r>
          <w:r>
            <w:t xml:space="preserve"> Marcus Wilder, Hamburg</w:t>
          </w:r>
        </w:p>
      </w:tc>
      <w:tc>
        <w:tcPr>
          <w:tcW w:w="944" w:type="dxa"/>
          <w:vAlign w:val="center"/>
        </w:tcPr>
        <w:p w:rsidR="00B966F4" w:rsidRDefault="00B966F4" w:rsidP="003D477C">
          <w:pPr>
            <w:pStyle w:val="DUAfusszeile"/>
            <w:spacing w:line="240" w:lineRule="auto"/>
            <w:jc w:val="right"/>
            <w:rPr>
              <w:rStyle w:val="DUApagina"/>
            </w:rPr>
          </w:pPr>
        </w:p>
        <w:p w:rsidR="00B966F4" w:rsidRDefault="00B966F4" w:rsidP="003D477C">
          <w:pPr>
            <w:pStyle w:val="DUAfusszeile"/>
            <w:spacing w:line="240" w:lineRule="auto"/>
            <w:jc w:val="right"/>
            <w:rPr>
              <w:rStyle w:val="DUApagina"/>
              <w:lang w:val="en-US"/>
            </w:rPr>
          </w:pPr>
          <w:r>
            <w:rPr>
              <w:rStyle w:val="DUApagina"/>
            </w:rPr>
            <w:fldChar w:fldCharType="begin"/>
          </w:r>
          <w:r>
            <w:rPr>
              <w:rStyle w:val="DUApagina"/>
              <w:lang w:val="en-US"/>
            </w:rPr>
            <w:instrText xml:space="preserve"> PAGE  \* MERGEFORMAT </w:instrText>
          </w:r>
          <w:r>
            <w:rPr>
              <w:rStyle w:val="DUApagina"/>
            </w:rPr>
            <w:fldChar w:fldCharType="separate"/>
          </w:r>
          <w:r w:rsidR="00F9179A" w:rsidRPr="00F9179A">
            <w:rPr>
              <w:rStyle w:val="DUApagina"/>
            </w:rPr>
            <w:t>1</w:t>
          </w:r>
          <w:r>
            <w:rPr>
              <w:rStyle w:val="DUApagina"/>
            </w:rPr>
            <w:fldChar w:fldCharType="end"/>
          </w:r>
        </w:p>
      </w:tc>
    </w:tr>
  </w:tbl>
  <w:p w:rsidR="00B966F4" w:rsidRDefault="00B966F4">
    <w:pPr>
      <w:pStyle w:val="Fuzeile"/>
    </w:pPr>
  </w:p>
  <w:p w:rsidR="00B966F4" w:rsidRDefault="00B966F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188" w:rsidRDefault="00A93188">
      <w:r>
        <w:separator/>
      </w:r>
    </w:p>
    <w:p w:rsidR="00A93188" w:rsidRDefault="00A93188"/>
    <w:p w:rsidR="00A93188" w:rsidRDefault="00A93188"/>
  </w:footnote>
  <w:footnote w:type="continuationSeparator" w:id="0">
    <w:p w:rsidR="00A93188" w:rsidRDefault="00A93188">
      <w:r>
        <w:continuationSeparator/>
      </w:r>
    </w:p>
    <w:p w:rsidR="00A93188" w:rsidRDefault="00A93188"/>
    <w:p w:rsidR="00A93188" w:rsidRDefault="00A9318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169F46"/>
    <w:lvl w:ilvl="0">
      <w:start w:val="1"/>
      <w:numFmt w:val="decimal"/>
      <w:lvlText w:val="%1."/>
      <w:lvlJc w:val="left"/>
      <w:pPr>
        <w:tabs>
          <w:tab w:val="num" w:pos="1492"/>
        </w:tabs>
        <w:ind w:left="1492" w:hanging="360"/>
      </w:pPr>
    </w:lvl>
  </w:abstractNum>
  <w:abstractNum w:abstractNumId="1">
    <w:nsid w:val="FFFFFF7D"/>
    <w:multiLevelType w:val="singleLevel"/>
    <w:tmpl w:val="F990C6A4"/>
    <w:lvl w:ilvl="0">
      <w:start w:val="1"/>
      <w:numFmt w:val="decimal"/>
      <w:lvlText w:val="%1."/>
      <w:lvlJc w:val="left"/>
      <w:pPr>
        <w:tabs>
          <w:tab w:val="num" w:pos="1209"/>
        </w:tabs>
        <w:ind w:left="1209" w:hanging="360"/>
      </w:pPr>
    </w:lvl>
  </w:abstractNum>
  <w:abstractNum w:abstractNumId="2">
    <w:nsid w:val="FFFFFF7E"/>
    <w:multiLevelType w:val="singleLevel"/>
    <w:tmpl w:val="A7887A2A"/>
    <w:lvl w:ilvl="0">
      <w:start w:val="1"/>
      <w:numFmt w:val="decimal"/>
      <w:lvlText w:val="%1."/>
      <w:lvlJc w:val="left"/>
      <w:pPr>
        <w:tabs>
          <w:tab w:val="num" w:pos="926"/>
        </w:tabs>
        <w:ind w:left="926" w:hanging="360"/>
      </w:pPr>
    </w:lvl>
  </w:abstractNum>
  <w:abstractNum w:abstractNumId="3">
    <w:nsid w:val="FFFFFF7F"/>
    <w:multiLevelType w:val="singleLevel"/>
    <w:tmpl w:val="717C244A"/>
    <w:lvl w:ilvl="0">
      <w:start w:val="1"/>
      <w:numFmt w:val="decimal"/>
      <w:lvlText w:val="%1."/>
      <w:lvlJc w:val="left"/>
      <w:pPr>
        <w:tabs>
          <w:tab w:val="num" w:pos="643"/>
        </w:tabs>
        <w:ind w:left="643" w:hanging="360"/>
      </w:pPr>
    </w:lvl>
  </w:abstractNum>
  <w:abstractNum w:abstractNumId="4">
    <w:nsid w:val="FFFFFF80"/>
    <w:multiLevelType w:val="singleLevel"/>
    <w:tmpl w:val="873692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D4D0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A9AD6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54F5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70B3DA"/>
    <w:lvl w:ilvl="0">
      <w:start w:val="1"/>
      <w:numFmt w:val="decimal"/>
      <w:lvlText w:val="%1."/>
      <w:lvlJc w:val="left"/>
      <w:pPr>
        <w:tabs>
          <w:tab w:val="num" w:pos="360"/>
        </w:tabs>
        <w:ind w:left="360" w:hanging="360"/>
      </w:pPr>
    </w:lvl>
  </w:abstractNum>
  <w:abstractNum w:abstractNumId="9">
    <w:nsid w:val="FFFFFF89"/>
    <w:multiLevelType w:val="singleLevel"/>
    <w:tmpl w:val="1658A0D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o:colormru v:ext="edit" colors="#76c7f1,#46b5ec,#54bbee,#54c1ff,#f18700,#e30613,#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99"/>
    <w:rsid w:val="000020C9"/>
    <w:rsid w:val="00036DF7"/>
    <w:rsid w:val="00040952"/>
    <w:rsid w:val="00042723"/>
    <w:rsid w:val="000440CA"/>
    <w:rsid w:val="000461ED"/>
    <w:rsid w:val="000720BE"/>
    <w:rsid w:val="0008386A"/>
    <w:rsid w:val="00094929"/>
    <w:rsid w:val="000A64A1"/>
    <w:rsid w:val="000A78A7"/>
    <w:rsid w:val="000B0B7A"/>
    <w:rsid w:val="000B30EC"/>
    <w:rsid w:val="000B58BA"/>
    <w:rsid w:val="000C560A"/>
    <w:rsid w:val="000C5A6C"/>
    <w:rsid w:val="000D7B8D"/>
    <w:rsid w:val="000F1492"/>
    <w:rsid w:val="000F1BA9"/>
    <w:rsid w:val="000F3D2F"/>
    <w:rsid w:val="0010048B"/>
    <w:rsid w:val="00102D74"/>
    <w:rsid w:val="0010629B"/>
    <w:rsid w:val="00106B27"/>
    <w:rsid w:val="0010742D"/>
    <w:rsid w:val="0011034C"/>
    <w:rsid w:val="00111A74"/>
    <w:rsid w:val="00115A44"/>
    <w:rsid w:val="00120661"/>
    <w:rsid w:val="00122F1A"/>
    <w:rsid w:val="00124D26"/>
    <w:rsid w:val="00126DB9"/>
    <w:rsid w:val="00130E03"/>
    <w:rsid w:val="0013484A"/>
    <w:rsid w:val="001416A8"/>
    <w:rsid w:val="001417DA"/>
    <w:rsid w:val="00143D62"/>
    <w:rsid w:val="00144810"/>
    <w:rsid w:val="00145207"/>
    <w:rsid w:val="0015001A"/>
    <w:rsid w:val="00154E79"/>
    <w:rsid w:val="00155423"/>
    <w:rsid w:val="001572B7"/>
    <w:rsid w:val="0016724E"/>
    <w:rsid w:val="0017244C"/>
    <w:rsid w:val="001808D0"/>
    <w:rsid w:val="00184BA5"/>
    <w:rsid w:val="00186345"/>
    <w:rsid w:val="001A1F3B"/>
    <w:rsid w:val="001A2DA5"/>
    <w:rsid w:val="001A42FF"/>
    <w:rsid w:val="001A6593"/>
    <w:rsid w:val="001B1F9E"/>
    <w:rsid w:val="001B4000"/>
    <w:rsid w:val="001B7EE9"/>
    <w:rsid w:val="001C0477"/>
    <w:rsid w:val="001C2D0C"/>
    <w:rsid w:val="001D145F"/>
    <w:rsid w:val="001D762F"/>
    <w:rsid w:val="001E35EE"/>
    <w:rsid w:val="001F1157"/>
    <w:rsid w:val="001F6800"/>
    <w:rsid w:val="00203B9F"/>
    <w:rsid w:val="0020711E"/>
    <w:rsid w:val="0021197E"/>
    <w:rsid w:val="0021325C"/>
    <w:rsid w:val="00220F21"/>
    <w:rsid w:val="00221EB7"/>
    <w:rsid w:val="00227CE3"/>
    <w:rsid w:val="00231858"/>
    <w:rsid w:val="002352AE"/>
    <w:rsid w:val="00236B51"/>
    <w:rsid w:val="00237520"/>
    <w:rsid w:val="002402E2"/>
    <w:rsid w:val="00246EE4"/>
    <w:rsid w:val="00250335"/>
    <w:rsid w:val="00255C93"/>
    <w:rsid w:val="0027262D"/>
    <w:rsid w:val="00276D59"/>
    <w:rsid w:val="00280EDF"/>
    <w:rsid w:val="00287F32"/>
    <w:rsid w:val="0029277E"/>
    <w:rsid w:val="002A3997"/>
    <w:rsid w:val="002A463E"/>
    <w:rsid w:val="002A6E7A"/>
    <w:rsid w:val="002A7F94"/>
    <w:rsid w:val="002C194C"/>
    <w:rsid w:val="002C263F"/>
    <w:rsid w:val="002C2BE8"/>
    <w:rsid w:val="002C44B6"/>
    <w:rsid w:val="002D4691"/>
    <w:rsid w:val="002D6E58"/>
    <w:rsid w:val="002E3BB4"/>
    <w:rsid w:val="002E6671"/>
    <w:rsid w:val="002E691F"/>
    <w:rsid w:val="002E7519"/>
    <w:rsid w:val="0030015E"/>
    <w:rsid w:val="00302161"/>
    <w:rsid w:val="00302C0A"/>
    <w:rsid w:val="00303731"/>
    <w:rsid w:val="003045C3"/>
    <w:rsid w:val="00310F4C"/>
    <w:rsid w:val="00322077"/>
    <w:rsid w:val="00334F7B"/>
    <w:rsid w:val="003424B1"/>
    <w:rsid w:val="0034313A"/>
    <w:rsid w:val="00345745"/>
    <w:rsid w:val="0034778A"/>
    <w:rsid w:val="00347AC5"/>
    <w:rsid w:val="00353C01"/>
    <w:rsid w:val="003548E2"/>
    <w:rsid w:val="00370C4F"/>
    <w:rsid w:val="00374DB7"/>
    <w:rsid w:val="00390FE1"/>
    <w:rsid w:val="003934A1"/>
    <w:rsid w:val="00394A01"/>
    <w:rsid w:val="00394C0E"/>
    <w:rsid w:val="00395B13"/>
    <w:rsid w:val="003C4276"/>
    <w:rsid w:val="003D7B92"/>
    <w:rsid w:val="003E17A9"/>
    <w:rsid w:val="003E3520"/>
    <w:rsid w:val="003E62E2"/>
    <w:rsid w:val="003E69A2"/>
    <w:rsid w:val="003E6DC1"/>
    <w:rsid w:val="003F03B1"/>
    <w:rsid w:val="003F437C"/>
    <w:rsid w:val="00401740"/>
    <w:rsid w:val="0040482C"/>
    <w:rsid w:val="00405AFD"/>
    <w:rsid w:val="00405C0F"/>
    <w:rsid w:val="00407B57"/>
    <w:rsid w:val="004122E3"/>
    <w:rsid w:val="00424E56"/>
    <w:rsid w:val="00426AD6"/>
    <w:rsid w:val="0043174A"/>
    <w:rsid w:val="004331E9"/>
    <w:rsid w:val="00437F1F"/>
    <w:rsid w:val="004434AD"/>
    <w:rsid w:val="00445597"/>
    <w:rsid w:val="00450445"/>
    <w:rsid w:val="00453576"/>
    <w:rsid w:val="00456052"/>
    <w:rsid w:val="004717BE"/>
    <w:rsid w:val="00471DAD"/>
    <w:rsid w:val="00476F2A"/>
    <w:rsid w:val="00480944"/>
    <w:rsid w:val="00480A5D"/>
    <w:rsid w:val="00481F74"/>
    <w:rsid w:val="00486E7D"/>
    <w:rsid w:val="0048738C"/>
    <w:rsid w:val="00496B60"/>
    <w:rsid w:val="004A06F1"/>
    <w:rsid w:val="004A17F1"/>
    <w:rsid w:val="004A348B"/>
    <w:rsid w:val="004A44A9"/>
    <w:rsid w:val="004A4D06"/>
    <w:rsid w:val="004A7B14"/>
    <w:rsid w:val="004A7D41"/>
    <w:rsid w:val="004B3C26"/>
    <w:rsid w:val="004B7437"/>
    <w:rsid w:val="004C2415"/>
    <w:rsid w:val="004C32C5"/>
    <w:rsid w:val="004C3CB4"/>
    <w:rsid w:val="004D11E1"/>
    <w:rsid w:val="004D1715"/>
    <w:rsid w:val="004E41C7"/>
    <w:rsid w:val="004E5001"/>
    <w:rsid w:val="004E5B46"/>
    <w:rsid w:val="004E6D61"/>
    <w:rsid w:val="004F1C05"/>
    <w:rsid w:val="00504F4B"/>
    <w:rsid w:val="00505FD5"/>
    <w:rsid w:val="005102EA"/>
    <w:rsid w:val="00514B79"/>
    <w:rsid w:val="00514EC6"/>
    <w:rsid w:val="00526704"/>
    <w:rsid w:val="00527E17"/>
    <w:rsid w:val="00544420"/>
    <w:rsid w:val="0054658D"/>
    <w:rsid w:val="00551A37"/>
    <w:rsid w:val="00551B1B"/>
    <w:rsid w:val="0055464C"/>
    <w:rsid w:val="00562C68"/>
    <w:rsid w:val="0057674E"/>
    <w:rsid w:val="00584F14"/>
    <w:rsid w:val="00586B70"/>
    <w:rsid w:val="005909A5"/>
    <w:rsid w:val="0059329B"/>
    <w:rsid w:val="00594300"/>
    <w:rsid w:val="005A013E"/>
    <w:rsid w:val="005A5965"/>
    <w:rsid w:val="005B3BA3"/>
    <w:rsid w:val="005B6AA3"/>
    <w:rsid w:val="005C46A5"/>
    <w:rsid w:val="005D303E"/>
    <w:rsid w:val="005D5447"/>
    <w:rsid w:val="005D6FA8"/>
    <w:rsid w:val="005E081B"/>
    <w:rsid w:val="005E0BEC"/>
    <w:rsid w:val="005F04B7"/>
    <w:rsid w:val="005F50B1"/>
    <w:rsid w:val="005F5D37"/>
    <w:rsid w:val="00606442"/>
    <w:rsid w:val="0062265D"/>
    <w:rsid w:val="00623F7E"/>
    <w:rsid w:val="006250CE"/>
    <w:rsid w:val="006257AB"/>
    <w:rsid w:val="006404D1"/>
    <w:rsid w:val="00640D51"/>
    <w:rsid w:val="00642B54"/>
    <w:rsid w:val="00642E47"/>
    <w:rsid w:val="006506A6"/>
    <w:rsid w:val="00650F1E"/>
    <w:rsid w:val="0067267A"/>
    <w:rsid w:val="00681DF6"/>
    <w:rsid w:val="006924F7"/>
    <w:rsid w:val="00696517"/>
    <w:rsid w:val="00696E23"/>
    <w:rsid w:val="0069706F"/>
    <w:rsid w:val="006A2DED"/>
    <w:rsid w:val="006B219F"/>
    <w:rsid w:val="006B5616"/>
    <w:rsid w:val="006C76B5"/>
    <w:rsid w:val="006E16D4"/>
    <w:rsid w:val="006E3675"/>
    <w:rsid w:val="006E45FC"/>
    <w:rsid w:val="006F7B04"/>
    <w:rsid w:val="007011B1"/>
    <w:rsid w:val="00702795"/>
    <w:rsid w:val="00703EC8"/>
    <w:rsid w:val="00704615"/>
    <w:rsid w:val="00706234"/>
    <w:rsid w:val="00716A05"/>
    <w:rsid w:val="00726FD6"/>
    <w:rsid w:val="007339AC"/>
    <w:rsid w:val="00734A41"/>
    <w:rsid w:val="00735424"/>
    <w:rsid w:val="00736834"/>
    <w:rsid w:val="00737712"/>
    <w:rsid w:val="00741040"/>
    <w:rsid w:val="00743DA5"/>
    <w:rsid w:val="0075319A"/>
    <w:rsid w:val="00753BE9"/>
    <w:rsid w:val="007647C3"/>
    <w:rsid w:val="00764EB9"/>
    <w:rsid w:val="007734E3"/>
    <w:rsid w:val="00774864"/>
    <w:rsid w:val="00775E8C"/>
    <w:rsid w:val="00776936"/>
    <w:rsid w:val="00784023"/>
    <w:rsid w:val="00786231"/>
    <w:rsid w:val="007879AB"/>
    <w:rsid w:val="007A246D"/>
    <w:rsid w:val="007A2D2D"/>
    <w:rsid w:val="007A372A"/>
    <w:rsid w:val="007B3546"/>
    <w:rsid w:val="007D4A75"/>
    <w:rsid w:val="007E4812"/>
    <w:rsid w:val="007E6411"/>
    <w:rsid w:val="007F2E8A"/>
    <w:rsid w:val="007F4587"/>
    <w:rsid w:val="00815EC6"/>
    <w:rsid w:val="008170BB"/>
    <w:rsid w:val="00826387"/>
    <w:rsid w:val="00834826"/>
    <w:rsid w:val="00835F72"/>
    <w:rsid w:val="0083665D"/>
    <w:rsid w:val="00843D6C"/>
    <w:rsid w:val="00845BE2"/>
    <w:rsid w:val="00861BF4"/>
    <w:rsid w:val="00874EFC"/>
    <w:rsid w:val="00880D44"/>
    <w:rsid w:val="00882C7F"/>
    <w:rsid w:val="00883A9A"/>
    <w:rsid w:val="00890BAD"/>
    <w:rsid w:val="008952A0"/>
    <w:rsid w:val="008A1448"/>
    <w:rsid w:val="008A6612"/>
    <w:rsid w:val="008B5BDB"/>
    <w:rsid w:val="008C5DBE"/>
    <w:rsid w:val="008C5E62"/>
    <w:rsid w:val="008D0747"/>
    <w:rsid w:val="008D1EA7"/>
    <w:rsid w:val="008E2142"/>
    <w:rsid w:val="008F546B"/>
    <w:rsid w:val="0090038F"/>
    <w:rsid w:val="0090524A"/>
    <w:rsid w:val="00905A03"/>
    <w:rsid w:val="0092432A"/>
    <w:rsid w:val="00926968"/>
    <w:rsid w:val="00933FD5"/>
    <w:rsid w:val="00935F09"/>
    <w:rsid w:val="00937B7F"/>
    <w:rsid w:val="009405EA"/>
    <w:rsid w:val="009409A9"/>
    <w:rsid w:val="00950164"/>
    <w:rsid w:val="00951706"/>
    <w:rsid w:val="009555D3"/>
    <w:rsid w:val="00955AFC"/>
    <w:rsid w:val="0095675F"/>
    <w:rsid w:val="00964F1E"/>
    <w:rsid w:val="009742C5"/>
    <w:rsid w:val="00975918"/>
    <w:rsid w:val="00995824"/>
    <w:rsid w:val="00997E15"/>
    <w:rsid w:val="009A75C6"/>
    <w:rsid w:val="009B0AC3"/>
    <w:rsid w:val="009B5589"/>
    <w:rsid w:val="009C0291"/>
    <w:rsid w:val="009C0B5A"/>
    <w:rsid w:val="009C5808"/>
    <w:rsid w:val="009D2B4E"/>
    <w:rsid w:val="009D3954"/>
    <w:rsid w:val="009E1AD7"/>
    <w:rsid w:val="009E2FB4"/>
    <w:rsid w:val="009F402C"/>
    <w:rsid w:val="00A00463"/>
    <w:rsid w:val="00A01C1C"/>
    <w:rsid w:val="00A20C7F"/>
    <w:rsid w:val="00A31EE3"/>
    <w:rsid w:val="00A331FF"/>
    <w:rsid w:val="00A34B44"/>
    <w:rsid w:val="00A35CEF"/>
    <w:rsid w:val="00A36635"/>
    <w:rsid w:val="00A5369F"/>
    <w:rsid w:val="00A54E4C"/>
    <w:rsid w:val="00A55F81"/>
    <w:rsid w:val="00A56FFD"/>
    <w:rsid w:val="00A63F25"/>
    <w:rsid w:val="00A65F1C"/>
    <w:rsid w:val="00A672E2"/>
    <w:rsid w:val="00A701A9"/>
    <w:rsid w:val="00A72D14"/>
    <w:rsid w:val="00A72D4C"/>
    <w:rsid w:val="00A769A1"/>
    <w:rsid w:val="00A77B6B"/>
    <w:rsid w:val="00A81CC3"/>
    <w:rsid w:val="00A84B07"/>
    <w:rsid w:val="00A85D4A"/>
    <w:rsid w:val="00A93188"/>
    <w:rsid w:val="00AA0B4F"/>
    <w:rsid w:val="00AA1CC0"/>
    <w:rsid w:val="00AA38EE"/>
    <w:rsid w:val="00AA6275"/>
    <w:rsid w:val="00AB47AB"/>
    <w:rsid w:val="00AB5CE4"/>
    <w:rsid w:val="00AC0FB9"/>
    <w:rsid w:val="00AD1181"/>
    <w:rsid w:val="00AD4714"/>
    <w:rsid w:val="00AE0763"/>
    <w:rsid w:val="00AE121A"/>
    <w:rsid w:val="00AE13EE"/>
    <w:rsid w:val="00AE16DB"/>
    <w:rsid w:val="00AE19E0"/>
    <w:rsid w:val="00AE305E"/>
    <w:rsid w:val="00AE42B0"/>
    <w:rsid w:val="00AF3F28"/>
    <w:rsid w:val="00AF47D4"/>
    <w:rsid w:val="00AF6563"/>
    <w:rsid w:val="00B2175E"/>
    <w:rsid w:val="00B22387"/>
    <w:rsid w:val="00B2390D"/>
    <w:rsid w:val="00B322FD"/>
    <w:rsid w:val="00B32488"/>
    <w:rsid w:val="00B32798"/>
    <w:rsid w:val="00B32941"/>
    <w:rsid w:val="00B33603"/>
    <w:rsid w:val="00B338B3"/>
    <w:rsid w:val="00B476AD"/>
    <w:rsid w:val="00B502B0"/>
    <w:rsid w:val="00B6115F"/>
    <w:rsid w:val="00B62E99"/>
    <w:rsid w:val="00B67335"/>
    <w:rsid w:val="00B709A8"/>
    <w:rsid w:val="00B74D2E"/>
    <w:rsid w:val="00B76B9E"/>
    <w:rsid w:val="00B8141C"/>
    <w:rsid w:val="00B8606B"/>
    <w:rsid w:val="00B87C8D"/>
    <w:rsid w:val="00B91155"/>
    <w:rsid w:val="00B9356D"/>
    <w:rsid w:val="00B9519F"/>
    <w:rsid w:val="00B966F4"/>
    <w:rsid w:val="00BB7AD6"/>
    <w:rsid w:val="00BC158F"/>
    <w:rsid w:val="00BC2CB4"/>
    <w:rsid w:val="00BC5C74"/>
    <w:rsid w:val="00BD3C27"/>
    <w:rsid w:val="00BE610E"/>
    <w:rsid w:val="00BE7A16"/>
    <w:rsid w:val="00BE7BA5"/>
    <w:rsid w:val="00BF07E1"/>
    <w:rsid w:val="00BF0896"/>
    <w:rsid w:val="00BF37F7"/>
    <w:rsid w:val="00C00331"/>
    <w:rsid w:val="00C03273"/>
    <w:rsid w:val="00C10CC0"/>
    <w:rsid w:val="00C14073"/>
    <w:rsid w:val="00C3038E"/>
    <w:rsid w:val="00C355A2"/>
    <w:rsid w:val="00C363C5"/>
    <w:rsid w:val="00C42E04"/>
    <w:rsid w:val="00C458C2"/>
    <w:rsid w:val="00C46EB1"/>
    <w:rsid w:val="00C5143A"/>
    <w:rsid w:val="00C56B77"/>
    <w:rsid w:val="00C646D6"/>
    <w:rsid w:val="00C67DA8"/>
    <w:rsid w:val="00C70ECA"/>
    <w:rsid w:val="00C71A58"/>
    <w:rsid w:val="00C75776"/>
    <w:rsid w:val="00C878BE"/>
    <w:rsid w:val="00C9545B"/>
    <w:rsid w:val="00C96428"/>
    <w:rsid w:val="00CA77C6"/>
    <w:rsid w:val="00CA793A"/>
    <w:rsid w:val="00CB4E57"/>
    <w:rsid w:val="00CB77B4"/>
    <w:rsid w:val="00CB7A72"/>
    <w:rsid w:val="00CC46F5"/>
    <w:rsid w:val="00CC5242"/>
    <w:rsid w:val="00CD5A08"/>
    <w:rsid w:val="00CD7194"/>
    <w:rsid w:val="00CE0135"/>
    <w:rsid w:val="00CE2CBA"/>
    <w:rsid w:val="00CE515B"/>
    <w:rsid w:val="00CF3EB8"/>
    <w:rsid w:val="00CF7A06"/>
    <w:rsid w:val="00D33BF4"/>
    <w:rsid w:val="00D3791D"/>
    <w:rsid w:val="00D41E7E"/>
    <w:rsid w:val="00D45C87"/>
    <w:rsid w:val="00D514D4"/>
    <w:rsid w:val="00D54AC7"/>
    <w:rsid w:val="00D57E50"/>
    <w:rsid w:val="00D612C9"/>
    <w:rsid w:val="00D61B2B"/>
    <w:rsid w:val="00D722D5"/>
    <w:rsid w:val="00D72FCA"/>
    <w:rsid w:val="00D74132"/>
    <w:rsid w:val="00D76655"/>
    <w:rsid w:val="00D779C3"/>
    <w:rsid w:val="00D811F9"/>
    <w:rsid w:val="00D827A7"/>
    <w:rsid w:val="00D836BF"/>
    <w:rsid w:val="00D90B26"/>
    <w:rsid w:val="00D94920"/>
    <w:rsid w:val="00D94CF8"/>
    <w:rsid w:val="00D94FB0"/>
    <w:rsid w:val="00DB2351"/>
    <w:rsid w:val="00DB46E7"/>
    <w:rsid w:val="00DB5C73"/>
    <w:rsid w:val="00DC0988"/>
    <w:rsid w:val="00DC0C69"/>
    <w:rsid w:val="00DD30ED"/>
    <w:rsid w:val="00DD3522"/>
    <w:rsid w:val="00DD3A86"/>
    <w:rsid w:val="00DE060D"/>
    <w:rsid w:val="00DE108C"/>
    <w:rsid w:val="00DF1A21"/>
    <w:rsid w:val="00DF2BD8"/>
    <w:rsid w:val="00DF6509"/>
    <w:rsid w:val="00E03CFB"/>
    <w:rsid w:val="00E04F41"/>
    <w:rsid w:val="00E07878"/>
    <w:rsid w:val="00E11ADB"/>
    <w:rsid w:val="00E11C88"/>
    <w:rsid w:val="00E13064"/>
    <w:rsid w:val="00E17355"/>
    <w:rsid w:val="00E17CA3"/>
    <w:rsid w:val="00E23DD3"/>
    <w:rsid w:val="00E35C15"/>
    <w:rsid w:val="00E462DD"/>
    <w:rsid w:val="00E55AE9"/>
    <w:rsid w:val="00E57F31"/>
    <w:rsid w:val="00E64699"/>
    <w:rsid w:val="00E65426"/>
    <w:rsid w:val="00E6724F"/>
    <w:rsid w:val="00E705F6"/>
    <w:rsid w:val="00E7441A"/>
    <w:rsid w:val="00E74DDA"/>
    <w:rsid w:val="00E91708"/>
    <w:rsid w:val="00E92BB5"/>
    <w:rsid w:val="00E97B08"/>
    <w:rsid w:val="00E97D53"/>
    <w:rsid w:val="00E97E6A"/>
    <w:rsid w:val="00EA387A"/>
    <w:rsid w:val="00EA4045"/>
    <w:rsid w:val="00EA77F6"/>
    <w:rsid w:val="00EB43BE"/>
    <w:rsid w:val="00EB652F"/>
    <w:rsid w:val="00EB75DF"/>
    <w:rsid w:val="00EC6655"/>
    <w:rsid w:val="00EC7319"/>
    <w:rsid w:val="00ED21E3"/>
    <w:rsid w:val="00EE05B0"/>
    <w:rsid w:val="00F07D2B"/>
    <w:rsid w:val="00F14028"/>
    <w:rsid w:val="00F1632B"/>
    <w:rsid w:val="00F27410"/>
    <w:rsid w:val="00F27C9A"/>
    <w:rsid w:val="00F31E1B"/>
    <w:rsid w:val="00F420A8"/>
    <w:rsid w:val="00F4288D"/>
    <w:rsid w:val="00F55498"/>
    <w:rsid w:val="00F55C14"/>
    <w:rsid w:val="00F65F48"/>
    <w:rsid w:val="00F70F38"/>
    <w:rsid w:val="00F8520E"/>
    <w:rsid w:val="00F8578E"/>
    <w:rsid w:val="00F90CA8"/>
    <w:rsid w:val="00F9179A"/>
    <w:rsid w:val="00F94A03"/>
    <w:rsid w:val="00F94BB1"/>
    <w:rsid w:val="00FA5905"/>
    <w:rsid w:val="00FB1327"/>
    <w:rsid w:val="00FB584E"/>
    <w:rsid w:val="00FC03EA"/>
    <w:rsid w:val="00FC194C"/>
    <w:rsid w:val="00FC2E0A"/>
    <w:rsid w:val="00FC42DB"/>
    <w:rsid w:val="00FC626E"/>
    <w:rsid w:val="00FC7408"/>
    <w:rsid w:val="00FD2AD2"/>
    <w:rsid w:val="00FD4561"/>
    <w:rsid w:val="00FE0D46"/>
    <w:rsid w:val="00FE37F8"/>
    <w:rsid w:val="00FE6BD5"/>
    <w:rsid w:val="00FF11A7"/>
    <w:rsid w:val="00FF3BB1"/>
    <w:rsid w:val="00FF4394"/>
    <w:rsid w:val="00FF78AD"/>
    <w:rsid w:val="00FF7E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76c7f1,#46b5ec,#54bbee,#54c1ff,#f18700,#e30613,#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51A37"/>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Wtext">
    <w:name w:val="LW.text"/>
    <w:link w:val="LWtextZchnZchn"/>
    <w:rsid w:val="002C44B6"/>
    <w:pPr>
      <w:widowControl w:val="0"/>
      <w:tabs>
        <w:tab w:val="left" w:pos="0"/>
        <w:tab w:val="left" w:pos="284"/>
        <w:tab w:val="left" w:pos="567"/>
        <w:tab w:val="left" w:pos="851"/>
      </w:tabs>
      <w:spacing w:line="270" w:lineRule="exact"/>
    </w:pPr>
    <w:rPr>
      <w:noProof/>
      <w:sz w:val="22"/>
      <w:lang w:val="en-GB"/>
    </w:rPr>
  </w:style>
  <w:style w:type="character" w:customStyle="1" w:styleId="LWtextZchnZchn">
    <w:name w:val="LW.text Zchn Zchn"/>
    <w:link w:val="LWtext"/>
    <w:rsid w:val="002C44B6"/>
    <w:rPr>
      <w:noProof/>
      <w:sz w:val="22"/>
      <w:lang w:val="en-GB"/>
    </w:rPr>
  </w:style>
  <w:style w:type="paragraph" w:customStyle="1" w:styleId="LWaufgtitel">
    <w:name w:val="LW.aufg.titel"/>
    <w:basedOn w:val="LWtext"/>
    <w:next w:val="LWtext"/>
    <w:rsid w:val="002C44B6"/>
    <w:pPr>
      <w:tabs>
        <w:tab w:val="left" w:pos="454"/>
      </w:tabs>
      <w:spacing w:before="130" w:after="130"/>
    </w:pPr>
    <w:rPr>
      <w:rFonts w:ascii="Arial" w:hAnsi="Arial"/>
      <w:b/>
      <w:sz w:val="23"/>
    </w:rPr>
  </w:style>
  <w:style w:type="paragraph" w:styleId="Funotentext">
    <w:name w:val="footnote text"/>
    <w:basedOn w:val="Standard"/>
    <w:semiHidden/>
    <w:rPr>
      <w:sz w:val="20"/>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2C44B6"/>
    <w:pPr>
      <w:widowControl w:val="0"/>
      <w:tabs>
        <w:tab w:val="left" w:pos="0"/>
        <w:tab w:val="left" w:pos="284"/>
        <w:tab w:val="left" w:pos="567"/>
        <w:tab w:val="left" w:pos="851"/>
        <w:tab w:val="center" w:pos="4536"/>
        <w:tab w:val="right" w:pos="9072"/>
      </w:tabs>
      <w:spacing w:line="270" w:lineRule="exact"/>
      <w:jc w:val="right"/>
    </w:pPr>
    <w:rPr>
      <w:rFonts w:ascii="Times New Roman" w:hAnsi="Times New Roman"/>
      <w:noProof/>
      <w:lang w:val="en-GB"/>
    </w:rPr>
  </w:style>
  <w:style w:type="paragraph" w:customStyle="1" w:styleId="LWp">
    <w:name w:val="LW.p"/>
    <w:basedOn w:val="LWtext"/>
    <w:link w:val="LWpZchnZchn"/>
    <w:rsid w:val="002C44B6"/>
    <w:rPr>
      <w:rFonts w:ascii="Arial" w:hAnsi="Arial"/>
      <w:sz w:val="21"/>
    </w:rPr>
  </w:style>
  <w:style w:type="character" w:customStyle="1" w:styleId="LWpZchnZchn">
    <w:name w:val="LW.p Zchn Zchn"/>
    <w:link w:val="LWp"/>
    <w:rsid w:val="002C44B6"/>
    <w:rPr>
      <w:rFonts w:ascii="Arial" w:hAnsi="Arial"/>
      <w:noProof/>
      <w:sz w:val="21"/>
      <w:lang w:val="en-GB"/>
    </w:rPr>
  </w:style>
  <w:style w:type="character" w:styleId="Seitenzahl">
    <w:name w:val="page number"/>
    <w:rPr>
      <w:rFonts w:ascii="Arial" w:hAnsi="Arial"/>
      <w:b/>
      <w:sz w:val="28"/>
    </w:rPr>
  </w:style>
  <w:style w:type="paragraph" w:customStyle="1" w:styleId="LWaufgabeabc">
    <w:name w:val="LW.aufgabe.abc"/>
    <w:basedOn w:val="LWp"/>
    <w:rsid w:val="002C44B6"/>
    <w:pPr>
      <w:tabs>
        <w:tab w:val="clear" w:pos="284"/>
        <w:tab w:val="clear" w:pos="567"/>
        <w:tab w:val="clear" w:pos="851"/>
        <w:tab w:val="left" w:pos="60"/>
        <w:tab w:val="left" w:pos="91"/>
        <w:tab w:val="left" w:pos="116"/>
        <w:tab w:val="left" w:pos="298"/>
        <w:tab w:val="left" w:pos="354"/>
      </w:tabs>
    </w:pPr>
  </w:style>
  <w:style w:type="character" w:customStyle="1" w:styleId="LWaufgabenr">
    <w:name w:val="LW.aufgabe.nr"/>
    <w:rsid w:val="002C44B6"/>
    <w:rPr>
      <w:rFonts w:ascii="Arial" w:hAnsi="Arial"/>
      <w:color w:val="auto"/>
      <w:sz w:val="32"/>
    </w:rPr>
  </w:style>
  <w:style w:type="paragraph" w:customStyle="1" w:styleId="LWbildbeschr">
    <w:name w:val="LW.bildbeschr"/>
    <w:basedOn w:val="LWtext"/>
    <w:rsid w:val="002C44B6"/>
    <w:pPr>
      <w:shd w:val="clear" w:color="auto" w:fill="C0C0C0"/>
    </w:pPr>
    <w:rPr>
      <w:rFonts w:ascii="Arial" w:hAnsi="Arial"/>
      <w:sz w:val="18"/>
    </w:rPr>
  </w:style>
  <w:style w:type="paragraph" w:customStyle="1" w:styleId="LWemail">
    <w:name w:val="LW.email"/>
    <w:basedOn w:val="LWtext"/>
    <w:rsid w:val="002C44B6"/>
    <w:pPr>
      <w:shd w:val="clear" w:color="auto" w:fill="95ACBA"/>
    </w:pPr>
    <w:rPr>
      <w:rFonts w:ascii="Arial" w:hAnsi="Arial"/>
      <w:sz w:val="21"/>
    </w:rPr>
  </w:style>
  <w:style w:type="paragraph" w:customStyle="1" w:styleId="LWfussnote">
    <w:name w:val="LW.fussnote"/>
    <w:basedOn w:val="LWtext"/>
    <w:rsid w:val="002C44B6"/>
    <w:pPr>
      <w:spacing w:line="220" w:lineRule="exact"/>
    </w:pPr>
    <w:rPr>
      <w:sz w:val="18"/>
    </w:rPr>
  </w:style>
  <w:style w:type="character" w:customStyle="1" w:styleId="LWfussnotedeutsch">
    <w:name w:val="LW.fussnote.deutsch"/>
    <w:rsid w:val="002C44B6"/>
    <w:rPr>
      <w:rFonts w:ascii="Arial" w:hAnsi="Arial"/>
      <w:i/>
      <w:sz w:val="19"/>
    </w:rPr>
  </w:style>
  <w:style w:type="character" w:customStyle="1" w:styleId="LWfussnotephon">
    <w:name w:val="LW.fussnote.phon"/>
    <w:rsid w:val="002C44B6"/>
    <w:rPr>
      <w:rFonts w:ascii="Klett 55 PhonSer" w:hAnsi="Klett 55 PhonSer"/>
      <w:noProof/>
      <w:sz w:val="20"/>
    </w:rPr>
  </w:style>
  <w:style w:type="paragraph" w:customStyle="1" w:styleId="LWhandschrift">
    <w:name w:val="LW.handschrift"/>
    <w:basedOn w:val="LWp"/>
    <w:next w:val="LWp"/>
    <w:link w:val="LWhandschriftZchn"/>
    <w:rsid w:val="002C44B6"/>
    <w:rPr>
      <w:rFonts w:ascii="Comic Sans MS" w:hAnsi="Comic Sans MS"/>
    </w:rPr>
  </w:style>
  <w:style w:type="character" w:customStyle="1" w:styleId="LWhandschriftZchn">
    <w:name w:val="LW.handschrift Zchn"/>
    <w:link w:val="LWhandschrift"/>
    <w:rsid w:val="002C44B6"/>
    <w:rPr>
      <w:rFonts w:ascii="Comic Sans MS" w:hAnsi="Comic Sans MS"/>
      <w:noProof/>
      <w:sz w:val="21"/>
      <w:lang w:val="en-GB"/>
    </w:rPr>
  </w:style>
  <w:style w:type="paragraph" w:customStyle="1" w:styleId="LWhandschriftunterstrichen">
    <w:name w:val="LW.handschrift.unterstrichen"/>
    <w:basedOn w:val="LWhandschrift"/>
    <w:link w:val="LWhandschriftunterstrichenZchn"/>
    <w:qFormat/>
    <w:rsid w:val="002C44B6"/>
    <w:rPr>
      <w:u w:val="single"/>
    </w:rPr>
  </w:style>
  <w:style w:type="character" w:customStyle="1" w:styleId="LWhandschriftunterstrichenZchn">
    <w:name w:val="LW.handschrift.unterstrichen Zchn"/>
    <w:link w:val="LWhandschriftunterstrichen"/>
    <w:rsid w:val="002C44B6"/>
    <w:rPr>
      <w:rFonts w:ascii="Comic Sans MS" w:hAnsi="Comic Sans MS"/>
      <w:noProof/>
      <w:sz w:val="21"/>
      <w:u w:val="single"/>
      <w:lang w:val="en-GB"/>
    </w:rPr>
  </w:style>
  <w:style w:type="paragraph" w:customStyle="1" w:styleId="LWinternet">
    <w:name w:val="LW.internet"/>
    <w:rsid w:val="002C44B6"/>
    <w:rPr>
      <w:rFonts w:ascii="Arial" w:hAnsi="Arial"/>
      <w:noProof/>
      <w:color w:val="FF0000"/>
      <w:sz w:val="21"/>
    </w:rPr>
  </w:style>
  <w:style w:type="character" w:styleId="Funotenzeichen">
    <w:name w:val="footnote reference"/>
    <w:semiHidden/>
    <w:rPr>
      <w:vertAlign w:val="superscript"/>
    </w:rPr>
  </w:style>
  <w:style w:type="character" w:customStyle="1" w:styleId="LWloesung">
    <w:name w:val="LW.loesung"/>
    <w:rsid w:val="002C44B6"/>
    <w:rPr>
      <w:rFonts w:ascii="Comic Sans MS" w:hAnsi="Comic Sans MS"/>
      <w:color w:val="00AEEF"/>
      <w:sz w:val="22"/>
      <w:szCs w:val="22"/>
    </w:rPr>
  </w:style>
  <w:style w:type="character" w:customStyle="1" w:styleId="LWloesungunterstrichen">
    <w:name w:val="LW.loesung.unterstrichen"/>
    <w:uiPriority w:val="1"/>
    <w:qFormat/>
    <w:rsid w:val="002C44B6"/>
    <w:rPr>
      <w:rFonts w:ascii="Comic Sans MS" w:hAnsi="Comic Sans MS"/>
      <w:color w:val="00AEEF"/>
      <w:sz w:val="22"/>
      <w:szCs w:val="22"/>
      <w:u w:val="single" w:color="000000"/>
    </w:rPr>
  </w:style>
  <w:style w:type="paragraph" w:customStyle="1" w:styleId="LWphalbe">
    <w:name w:val="LW.p.halbe"/>
    <w:basedOn w:val="LWp"/>
    <w:next w:val="LWp"/>
    <w:rsid w:val="002C44B6"/>
    <w:pPr>
      <w:spacing w:line="135" w:lineRule="exact"/>
    </w:pPr>
  </w:style>
  <w:style w:type="paragraph" w:customStyle="1" w:styleId="LWplisteeinzug">
    <w:name w:val="LW.p.liste.einzug"/>
    <w:basedOn w:val="LWp"/>
    <w:rsid w:val="002C44B6"/>
    <w:pPr>
      <w:tabs>
        <w:tab w:val="clear" w:pos="284"/>
        <w:tab w:val="clear" w:pos="851"/>
        <w:tab w:val="left" w:pos="255"/>
        <w:tab w:val="left" w:pos="1162"/>
        <w:tab w:val="left" w:pos="2977"/>
        <w:tab w:val="left" w:pos="3345"/>
      </w:tabs>
      <w:ind w:left="907"/>
    </w:pPr>
  </w:style>
  <w:style w:type="table" w:styleId="Tabellenraster">
    <w:name w:val="Table Grid"/>
    <w:basedOn w:val="NormaleTabelle"/>
    <w:rsid w:val="0012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26704"/>
    <w:rPr>
      <w:rFonts w:ascii="Tahoma" w:hAnsi="Tahoma" w:cs="Tahoma"/>
      <w:sz w:val="16"/>
      <w:szCs w:val="16"/>
    </w:rPr>
  </w:style>
  <w:style w:type="paragraph" w:customStyle="1" w:styleId="LWpZAB2">
    <w:name w:val="LW.p.ZAB.2"/>
    <w:basedOn w:val="LWp"/>
    <w:link w:val="LWpZAB2Zchn"/>
    <w:rsid w:val="002C44B6"/>
    <w:pPr>
      <w:tabs>
        <w:tab w:val="left" w:pos="312"/>
        <w:tab w:val="left" w:pos="907"/>
        <w:tab w:val="left" w:pos="1191"/>
      </w:tabs>
      <w:spacing w:line="540" w:lineRule="exact"/>
    </w:pPr>
    <w:rPr>
      <w:szCs w:val="21"/>
    </w:rPr>
  </w:style>
  <w:style w:type="character" w:customStyle="1" w:styleId="LWpZAB2Zchn">
    <w:name w:val="LW.p.ZAB.2 Zchn"/>
    <w:link w:val="LWpZAB2"/>
    <w:rsid w:val="002C44B6"/>
    <w:rPr>
      <w:rFonts w:ascii="Arial" w:hAnsi="Arial"/>
      <w:noProof/>
      <w:sz w:val="21"/>
      <w:szCs w:val="21"/>
      <w:lang w:val="en-GB"/>
    </w:rPr>
  </w:style>
  <w:style w:type="paragraph" w:customStyle="1" w:styleId="LWplisteeinzugZAB2">
    <w:name w:val="LW.p.liste.einzug.ZAB2"/>
    <w:basedOn w:val="LWpZAB2"/>
    <w:rsid w:val="002C44B6"/>
    <w:pPr>
      <w:ind w:left="907"/>
    </w:pPr>
  </w:style>
  <w:style w:type="paragraph" w:customStyle="1" w:styleId="LWpaginierung">
    <w:name w:val="LW.paginierung"/>
    <w:basedOn w:val="LWtext"/>
    <w:rsid w:val="002C44B6"/>
    <w:pPr>
      <w:jc w:val="center"/>
    </w:pPr>
    <w:rPr>
      <w:rFonts w:ascii="Arial" w:hAnsi="Arial"/>
    </w:rPr>
  </w:style>
  <w:style w:type="character" w:customStyle="1" w:styleId="LWphon">
    <w:name w:val="LW.phon"/>
    <w:rsid w:val="002C44B6"/>
    <w:rPr>
      <w:rFonts w:ascii="Klett 55 PhonSer" w:hAnsi="Klett 55 PhonSer"/>
      <w:sz w:val="18"/>
      <w:szCs w:val="18"/>
    </w:rPr>
  </w:style>
  <w:style w:type="paragraph" w:customStyle="1" w:styleId="LWsprechblase">
    <w:name w:val="LW.sprechblase"/>
    <w:basedOn w:val="LWtext"/>
    <w:rsid w:val="002C44B6"/>
    <w:rPr>
      <w:rFonts w:ascii="Arial" w:hAnsi="Arial"/>
      <w:color w:val="808080"/>
      <w:sz w:val="21"/>
    </w:rPr>
  </w:style>
  <w:style w:type="paragraph" w:customStyle="1" w:styleId="LWtitel1">
    <w:name w:val="LW.titel1"/>
    <w:basedOn w:val="LWtext"/>
    <w:next w:val="LWtext"/>
    <w:rsid w:val="002C44B6"/>
    <w:pPr>
      <w:spacing w:line="800" w:lineRule="exact"/>
    </w:pPr>
    <w:rPr>
      <w:rFonts w:ascii="Arial" w:hAnsi="Arial"/>
      <w:b/>
      <w:sz w:val="80"/>
    </w:rPr>
  </w:style>
  <w:style w:type="paragraph" w:customStyle="1" w:styleId="LWtitel1unit">
    <w:name w:val="LW.titel1.unit"/>
    <w:basedOn w:val="LWp"/>
    <w:rsid w:val="002C44B6"/>
    <w:pPr>
      <w:spacing w:line="880" w:lineRule="exact"/>
    </w:pPr>
    <w:rPr>
      <w:color w:val="F18700"/>
      <w:sz w:val="46"/>
      <w:szCs w:val="46"/>
    </w:rPr>
  </w:style>
  <w:style w:type="character" w:customStyle="1" w:styleId="LWuntersteichungvoc">
    <w:name w:val="LW.untersteichung.voc"/>
    <w:rsid w:val="002C44B6"/>
    <w:rPr>
      <w:rFonts w:ascii="Arial" w:hAnsi="Arial"/>
      <w:noProof/>
      <w:color w:val="auto"/>
      <w:sz w:val="21"/>
      <w:u w:val="thick" w:color="C7D2EC"/>
      <w:lang w:val="en-GB" w:eastAsia="de-DE" w:bidi="ar-SA"/>
    </w:rPr>
  </w:style>
  <w:style w:type="character" w:customStyle="1" w:styleId="LWunterstreichunggrammar">
    <w:name w:val="LW.unterstreichung.grammar"/>
    <w:rsid w:val="002C44B6"/>
    <w:rPr>
      <w:rFonts w:ascii="Arial" w:hAnsi="Arial"/>
      <w:noProof/>
      <w:color w:val="auto"/>
      <w:sz w:val="21"/>
      <w:u w:val="thick" w:color="BBD976"/>
      <w:lang w:val="en-GB" w:eastAsia="de-DE" w:bidi="ar-SA"/>
    </w:rPr>
  </w:style>
  <w:style w:type="character" w:customStyle="1" w:styleId="LWunterstreichungvorgabe2">
    <w:name w:val="LW.unterstreichung.vorgabe2"/>
    <w:rsid w:val="002C44B6"/>
    <w:rPr>
      <w:rFonts w:ascii="Arial" w:hAnsi="Arial"/>
      <w:noProof/>
      <w:color w:val="auto"/>
      <w:sz w:val="21"/>
      <w:u w:val="thick" w:color="F18700"/>
      <w:bdr w:val="none" w:sz="0" w:space="0" w:color="auto"/>
      <w:lang w:val="en-GB" w:eastAsia="de-DE" w:bidi="ar-SA"/>
    </w:rPr>
  </w:style>
  <w:style w:type="character" w:customStyle="1" w:styleId="LWverweisgrau">
    <w:name w:val="LW.verweis.grau"/>
    <w:rsid w:val="002C44B6"/>
    <w:rPr>
      <w:rFonts w:ascii="Arial" w:hAnsi="Arial"/>
      <w:color w:val="808080"/>
      <w:sz w:val="18"/>
      <w:bdr w:val="none" w:sz="0" w:space="0" w:color="auto"/>
      <w:shd w:val="clear" w:color="000000" w:fill="auto"/>
    </w:rPr>
  </w:style>
  <w:style w:type="character" w:customStyle="1" w:styleId="LWvorgabe1">
    <w:name w:val="LW.vorgabe1"/>
    <w:rsid w:val="002C44B6"/>
    <w:rPr>
      <w:rFonts w:ascii="Arial" w:hAnsi="Arial"/>
      <w:noProof/>
      <w:sz w:val="21"/>
      <w:u w:color="FFFFFF"/>
      <w:bdr w:val="none" w:sz="0" w:space="0" w:color="auto"/>
      <w:shd w:val="clear" w:color="auto" w:fill="71BFEC"/>
      <w:lang w:val="en-GB" w:eastAsia="de-DE" w:bidi="ar-SA"/>
    </w:rPr>
  </w:style>
  <w:style w:type="character" w:customStyle="1" w:styleId="LWvorgabegram">
    <w:name w:val="LW.vorgabe.gram"/>
    <w:uiPriority w:val="1"/>
    <w:qFormat/>
    <w:rsid w:val="002C44B6"/>
    <w:rPr>
      <w:rFonts w:ascii="Arial" w:hAnsi="Arial"/>
      <w:noProof/>
      <w:sz w:val="21"/>
      <w:u w:color="FFFFFF"/>
      <w:bdr w:val="none" w:sz="0" w:space="0" w:color="auto"/>
      <w:shd w:val="clear" w:color="auto" w:fill="92D050"/>
      <w:lang w:val="en-GB" w:eastAsia="de-DE" w:bidi="ar-SA"/>
    </w:rPr>
  </w:style>
  <w:style w:type="character" w:customStyle="1" w:styleId="LWvorgabevoc">
    <w:name w:val="LW.vorgabe.voc"/>
    <w:uiPriority w:val="1"/>
    <w:qFormat/>
    <w:rsid w:val="002C44B6"/>
    <w:rPr>
      <w:rFonts w:ascii="Arial" w:hAnsi="Arial"/>
      <w:noProof/>
      <w:sz w:val="21"/>
      <w:u w:color="FFFFFF"/>
      <w:bdr w:val="none" w:sz="0" w:space="0" w:color="auto"/>
      <w:shd w:val="clear" w:color="auto" w:fill="CCC0D9"/>
      <w:lang w:val="en-US" w:eastAsia="de-DE" w:bidi="ar-SA"/>
    </w:rPr>
  </w:style>
  <w:style w:type="character" w:customStyle="1" w:styleId="LWvorgabe2">
    <w:name w:val="LW.vorgabe2"/>
    <w:rsid w:val="002C44B6"/>
    <w:rPr>
      <w:rFonts w:ascii="Arial" w:hAnsi="Arial"/>
      <w:noProof/>
      <w:color w:val="FFFFFF"/>
      <w:sz w:val="21"/>
      <w:bdr w:val="none" w:sz="0" w:space="0" w:color="auto"/>
      <w:shd w:val="clear" w:color="auto" w:fill="F6A140"/>
      <w:lang w:val="en-GB" w:eastAsia="de-DE" w:bidi="ar-SA"/>
    </w:rPr>
  </w:style>
  <w:style w:type="character" w:customStyle="1" w:styleId="LWvorgabe3">
    <w:name w:val="LW.vorgabe3"/>
    <w:rsid w:val="002C44B6"/>
    <w:rPr>
      <w:rFonts w:ascii="Arial" w:hAnsi="Arial"/>
      <w:noProof/>
      <w:sz w:val="21"/>
      <w:bdr w:val="none" w:sz="0" w:space="0" w:color="auto"/>
      <w:shd w:val="clear" w:color="auto" w:fill="79C6C0"/>
      <w:lang w:val="de-DE" w:eastAsia="de-DE" w:bidi="ar-SA"/>
    </w:rPr>
  </w:style>
  <w:style w:type="paragraph" w:customStyle="1" w:styleId="LWvorgabetext">
    <w:name w:val="LW.vorgabetext"/>
    <w:basedOn w:val="Standard"/>
    <w:rsid w:val="002C44B6"/>
    <w:pPr>
      <w:tabs>
        <w:tab w:val="left" w:pos="0"/>
        <w:tab w:val="left" w:pos="284"/>
        <w:tab w:val="left" w:pos="567"/>
      </w:tabs>
      <w:spacing w:line="270" w:lineRule="exact"/>
    </w:pPr>
    <w:rPr>
      <w:sz w:val="21"/>
      <w:lang w:val="en-GB"/>
    </w:rPr>
  </w:style>
  <w:style w:type="paragraph" w:customStyle="1" w:styleId="LWziel">
    <w:name w:val="LW.ziel"/>
    <w:rsid w:val="002C44B6"/>
    <w:pPr>
      <w:shd w:val="clear" w:color="auto" w:fill="FFCC00"/>
      <w:tabs>
        <w:tab w:val="left" w:pos="340"/>
      </w:tabs>
      <w:spacing w:line="270" w:lineRule="exact"/>
    </w:pPr>
    <w:rPr>
      <w:rFonts w:ascii="Arial" w:hAnsi="Arial"/>
      <w:noProof/>
      <w:sz w:val="21"/>
    </w:rPr>
  </w:style>
  <w:style w:type="paragraph" w:customStyle="1" w:styleId="RLp">
    <w:name w:val="RL.p"/>
    <w:semiHidden/>
    <w:rsid w:val="002E3BB4"/>
    <w:pPr>
      <w:widowControl w:val="0"/>
      <w:tabs>
        <w:tab w:val="left" w:pos="0"/>
        <w:tab w:val="left" w:pos="284"/>
        <w:tab w:val="left" w:pos="567"/>
        <w:tab w:val="left" w:pos="851"/>
      </w:tabs>
      <w:spacing w:line="255" w:lineRule="exact"/>
    </w:pPr>
    <w:rPr>
      <w:sz w:val="21"/>
      <w:lang w:val="en-GB"/>
    </w:rPr>
  </w:style>
  <w:style w:type="paragraph" w:customStyle="1" w:styleId="DUAtext">
    <w:name w:val="DUA.text"/>
    <w:rsid w:val="00287F32"/>
    <w:pPr>
      <w:widowControl w:val="0"/>
      <w:tabs>
        <w:tab w:val="left" w:pos="0"/>
        <w:tab w:val="left" w:pos="284"/>
        <w:tab w:val="left" w:pos="567"/>
        <w:tab w:val="left" w:pos="851"/>
      </w:tabs>
      <w:spacing w:line="270" w:lineRule="exact"/>
    </w:pPr>
    <w:rPr>
      <w:rFonts w:ascii="Arial" w:hAnsi="Arial"/>
      <w:noProof/>
      <w:sz w:val="23"/>
      <w:szCs w:val="22"/>
      <w:lang w:val="en-GB"/>
    </w:rPr>
  </w:style>
  <w:style w:type="paragraph" w:customStyle="1" w:styleId="DUAp">
    <w:name w:val="DUA.p"/>
    <w:basedOn w:val="DUAtext"/>
    <w:rsid w:val="00287F32"/>
    <w:rPr>
      <w:sz w:val="22"/>
      <w:szCs w:val="23"/>
    </w:rPr>
  </w:style>
  <w:style w:type="paragraph" w:customStyle="1" w:styleId="LPtabelletext">
    <w:name w:val="LP.tabelle.text"/>
    <w:basedOn w:val="Standard"/>
    <w:link w:val="LPtabelletextZchn"/>
    <w:rsid w:val="00935F09"/>
    <w:pPr>
      <w:widowControl w:val="0"/>
      <w:tabs>
        <w:tab w:val="left" w:pos="0"/>
        <w:tab w:val="left" w:pos="284"/>
        <w:tab w:val="left" w:pos="567"/>
        <w:tab w:val="left" w:pos="851"/>
      </w:tabs>
      <w:spacing w:before="110" w:after="110" w:line="270" w:lineRule="exact"/>
      <w:ind w:left="85" w:right="85"/>
    </w:pPr>
    <w:rPr>
      <w:noProof/>
      <w:sz w:val="21"/>
      <w:lang w:val="en-GB"/>
    </w:rPr>
  </w:style>
  <w:style w:type="character" w:customStyle="1" w:styleId="LPtabelletextZchn">
    <w:name w:val="LP.tabelle.text Zchn"/>
    <w:link w:val="LPtabelletext"/>
    <w:rsid w:val="00935F09"/>
    <w:rPr>
      <w:rFonts w:ascii="Arial" w:hAnsi="Arial"/>
      <w:noProof/>
      <w:sz w:val="21"/>
      <w:lang w:val="en-GB"/>
    </w:rPr>
  </w:style>
  <w:style w:type="character" w:customStyle="1" w:styleId="FuzeileZchn">
    <w:name w:val="Fußzeile Zchn"/>
    <w:basedOn w:val="Absatz-Standardschriftart"/>
    <w:link w:val="Fuzeile"/>
    <w:uiPriority w:val="99"/>
    <w:rsid w:val="00B966F4"/>
    <w:rPr>
      <w:noProof/>
      <w:sz w:val="22"/>
      <w:lang w:val="en-GB"/>
    </w:rPr>
  </w:style>
  <w:style w:type="paragraph" w:customStyle="1" w:styleId="DUAfusszeile">
    <w:name w:val="DUA.fusszeile"/>
    <w:rsid w:val="00B966F4"/>
    <w:pPr>
      <w:spacing w:line="118" w:lineRule="exact"/>
    </w:pPr>
    <w:rPr>
      <w:rFonts w:ascii="Arial" w:hAnsi="Arial" w:cs="Arial"/>
      <w:noProof/>
      <w:sz w:val="10"/>
      <w:szCs w:val="10"/>
    </w:rPr>
  </w:style>
  <w:style w:type="character" w:customStyle="1" w:styleId="DUApagina">
    <w:name w:val="DUA.pagina"/>
    <w:rsid w:val="00B966F4"/>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51A37"/>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Wtext">
    <w:name w:val="LW.text"/>
    <w:link w:val="LWtextZchnZchn"/>
    <w:rsid w:val="002C44B6"/>
    <w:pPr>
      <w:widowControl w:val="0"/>
      <w:tabs>
        <w:tab w:val="left" w:pos="0"/>
        <w:tab w:val="left" w:pos="284"/>
        <w:tab w:val="left" w:pos="567"/>
        <w:tab w:val="left" w:pos="851"/>
      </w:tabs>
      <w:spacing w:line="270" w:lineRule="exact"/>
    </w:pPr>
    <w:rPr>
      <w:noProof/>
      <w:sz w:val="22"/>
      <w:lang w:val="en-GB"/>
    </w:rPr>
  </w:style>
  <w:style w:type="character" w:customStyle="1" w:styleId="LWtextZchnZchn">
    <w:name w:val="LW.text Zchn Zchn"/>
    <w:link w:val="LWtext"/>
    <w:rsid w:val="002C44B6"/>
    <w:rPr>
      <w:noProof/>
      <w:sz w:val="22"/>
      <w:lang w:val="en-GB"/>
    </w:rPr>
  </w:style>
  <w:style w:type="paragraph" w:customStyle="1" w:styleId="LWaufgtitel">
    <w:name w:val="LW.aufg.titel"/>
    <w:basedOn w:val="LWtext"/>
    <w:next w:val="LWtext"/>
    <w:rsid w:val="002C44B6"/>
    <w:pPr>
      <w:tabs>
        <w:tab w:val="left" w:pos="454"/>
      </w:tabs>
      <w:spacing w:before="130" w:after="130"/>
    </w:pPr>
    <w:rPr>
      <w:rFonts w:ascii="Arial" w:hAnsi="Arial"/>
      <w:b/>
      <w:sz w:val="23"/>
    </w:rPr>
  </w:style>
  <w:style w:type="paragraph" w:styleId="Funotentext">
    <w:name w:val="footnote text"/>
    <w:basedOn w:val="Standard"/>
    <w:semiHidden/>
    <w:rPr>
      <w:sz w:val="20"/>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2C44B6"/>
    <w:pPr>
      <w:widowControl w:val="0"/>
      <w:tabs>
        <w:tab w:val="left" w:pos="0"/>
        <w:tab w:val="left" w:pos="284"/>
        <w:tab w:val="left" w:pos="567"/>
        <w:tab w:val="left" w:pos="851"/>
        <w:tab w:val="center" w:pos="4536"/>
        <w:tab w:val="right" w:pos="9072"/>
      </w:tabs>
      <w:spacing w:line="270" w:lineRule="exact"/>
      <w:jc w:val="right"/>
    </w:pPr>
    <w:rPr>
      <w:rFonts w:ascii="Times New Roman" w:hAnsi="Times New Roman"/>
      <w:noProof/>
      <w:lang w:val="en-GB"/>
    </w:rPr>
  </w:style>
  <w:style w:type="paragraph" w:customStyle="1" w:styleId="LWp">
    <w:name w:val="LW.p"/>
    <w:basedOn w:val="LWtext"/>
    <w:link w:val="LWpZchnZchn"/>
    <w:rsid w:val="002C44B6"/>
    <w:rPr>
      <w:rFonts w:ascii="Arial" w:hAnsi="Arial"/>
      <w:sz w:val="21"/>
    </w:rPr>
  </w:style>
  <w:style w:type="character" w:customStyle="1" w:styleId="LWpZchnZchn">
    <w:name w:val="LW.p Zchn Zchn"/>
    <w:link w:val="LWp"/>
    <w:rsid w:val="002C44B6"/>
    <w:rPr>
      <w:rFonts w:ascii="Arial" w:hAnsi="Arial"/>
      <w:noProof/>
      <w:sz w:val="21"/>
      <w:lang w:val="en-GB"/>
    </w:rPr>
  </w:style>
  <w:style w:type="character" w:styleId="Seitenzahl">
    <w:name w:val="page number"/>
    <w:rPr>
      <w:rFonts w:ascii="Arial" w:hAnsi="Arial"/>
      <w:b/>
      <w:sz w:val="28"/>
    </w:rPr>
  </w:style>
  <w:style w:type="paragraph" w:customStyle="1" w:styleId="LWaufgabeabc">
    <w:name w:val="LW.aufgabe.abc"/>
    <w:basedOn w:val="LWp"/>
    <w:rsid w:val="002C44B6"/>
    <w:pPr>
      <w:tabs>
        <w:tab w:val="clear" w:pos="284"/>
        <w:tab w:val="clear" w:pos="567"/>
        <w:tab w:val="clear" w:pos="851"/>
        <w:tab w:val="left" w:pos="60"/>
        <w:tab w:val="left" w:pos="91"/>
        <w:tab w:val="left" w:pos="116"/>
        <w:tab w:val="left" w:pos="298"/>
        <w:tab w:val="left" w:pos="354"/>
      </w:tabs>
    </w:pPr>
  </w:style>
  <w:style w:type="character" w:customStyle="1" w:styleId="LWaufgabenr">
    <w:name w:val="LW.aufgabe.nr"/>
    <w:rsid w:val="002C44B6"/>
    <w:rPr>
      <w:rFonts w:ascii="Arial" w:hAnsi="Arial"/>
      <w:color w:val="auto"/>
      <w:sz w:val="32"/>
    </w:rPr>
  </w:style>
  <w:style w:type="paragraph" w:customStyle="1" w:styleId="LWbildbeschr">
    <w:name w:val="LW.bildbeschr"/>
    <w:basedOn w:val="LWtext"/>
    <w:rsid w:val="002C44B6"/>
    <w:pPr>
      <w:shd w:val="clear" w:color="auto" w:fill="C0C0C0"/>
    </w:pPr>
    <w:rPr>
      <w:rFonts w:ascii="Arial" w:hAnsi="Arial"/>
      <w:sz w:val="18"/>
    </w:rPr>
  </w:style>
  <w:style w:type="paragraph" w:customStyle="1" w:styleId="LWemail">
    <w:name w:val="LW.email"/>
    <w:basedOn w:val="LWtext"/>
    <w:rsid w:val="002C44B6"/>
    <w:pPr>
      <w:shd w:val="clear" w:color="auto" w:fill="95ACBA"/>
    </w:pPr>
    <w:rPr>
      <w:rFonts w:ascii="Arial" w:hAnsi="Arial"/>
      <w:sz w:val="21"/>
    </w:rPr>
  </w:style>
  <w:style w:type="paragraph" w:customStyle="1" w:styleId="LWfussnote">
    <w:name w:val="LW.fussnote"/>
    <w:basedOn w:val="LWtext"/>
    <w:rsid w:val="002C44B6"/>
    <w:pPr>
      <w:spacing w:line="220" w:lineRule="exact"/>
    </w:pPr>
    <w:rPr>
      <w:sz w:val="18"/>
    </w:rPr>
  </w:style>
  <w:style w:type="character" w:customStyle="1" w:styleId="LWfussnotedeutsch">
    <w:name w:val="LW.fussnote.deutsch"/>
    <w:rsid w:val="002C44B6"/>
    <w:rPr>
      <w:rFonts w:ascii="Arial" w:hAnsi="Arial"/>
      <w:i/>
      <w:sz w:val="19"/>
    </w:rPr>
  </w:style>
  <w:style w:type="character" w:customStyle="1" w:styleId="LWfussnotephon">
    <w:name w:val="LW.fussnote.phon"/>
    <w:rsid w:val="002C44B6"/>
    <w:rPr>
      <w:rFonts w:ascii="Klett 55 PhonSer" w:hAnsi="Klett 55 PhonSer"/>
      <w:noProof/>
      <w:sz w:val="20"/>
    </w:rPr>
  </w:style>
  <w:style w:type="paragraph" w:customStyle="1" w:styleId="LWhandschrift">
    <w:name w:val="LW.handschrift"/>
    <w:basedOn w:val="LWp"/>
    <w:next w:val="LWp"/>
    <w:link w:val="LWhandschriftZchn"/>
    <w:rsid w:val="002C44B6"/>
    <w:rPr>
      <w:rFonts w:ascii="Comic Sans MS" w:hAnsi="Comic Sans MS"/>
    </w:rPr>
  </w:style>
  <w:style w:type="character" w:customStyle="1" w:styleId="LWhandschriftZchn">
    <w:name w:val="LW.handschrift Zchn"/>
    <w:link w:val="LWhandschrift"/>
    <w:rsid w:val="002C44B6"/>
    <w:rPr>
      <w:rFonts w:ascii="Comic Sans MS" w:hAnsi="Comic Sans MS"/>
      <w:noProof/>
      <w:sz w:val="21"/>
      <w:lang w:val="en-GB"/>
    </w:rPr>
  </w:style>
  <w:style w:type="paragraph" w:customStyle="1" w:styleId="LWhandschriftunterstrichen">
    <w:name w:val="LW.handschrift.unterstrichen"/>
    <w:basedOn w:val="LWhandschrift"/>
    <w:link w:val="LWhandschriftunterstrichenZchn"/>
    <w:qFormat/>
    <w:rsid w:val="002C44B6"/>
    <w:rPr>
      <w:u w:val="single"/>
    </w:rPr>
  </w:style>
  <w:style w:type="character" w:customStyle="1" w:styleId="LWhandschriftunterstrichenZchn">
    <w:name w:val="LW.handschrift.unterstrichen Zchn"/>
    <w:link w:val="LWhandschriftunterstrichen"/>
    <w:rsid w:val="002C44B6"/>
    <w:rPr>
      <w:rFonts w:ascii="Comic Sans MS" w:hAnsi="Comic Sans MS"/>
      <w:noProof/>
      <w:sz w:val="21"/>
      <w:u w:val="single"/>
      <w:lang w:val="en-GB"/>
    </w:rPr>
  </w:style>
  <w:style w:type="paragraph" w:customStyle="1" w:styleId="LWinternet">
    <w:name w:val="LW.internet"/>
    <w:rsid w:val="002C44B6"/>
    <w:rPr>
      <w:rFonts w:ascii="Arial" w:hAnsi="Arial"/>
      <w:noProof/>
      <w:color w:val="FF0000"/>
      <w:sz w:val="21"/>
    </w:rPr>
  </w:style>
  <w:style w:type="character" w:styleId="Funotenzeichen">
    <w:name w:val="footnote reference"/>
    <w:semiHidden/>
    <w:rPr>
      <w:vertAlign w:val="superscript"/>
    </w:rPr>
  </w:style>
  <w:style w:type="character" w:customStyle="1" w:styleId="LWloesung">
    <w:name w:val="LW.loesung"/>
    <w:rsid w:val="002C44B6"/>
    <w:rPr>
      <w:rFonts w:ascii="Comic Sans MS" w:hAnsi="Comic Sans MS"/>
      <w:color w:val="00AEEF"/>
      <w:sz w:val="22"/>
      <w:szCs w:val="22"/>
    </w:rPr>
  </w:style>
  <w:style w:type="character" w:customStyle="1" w:styleId="LWloesungunterstrichen">
    <w:name w:val="LW.loesung.unterstrichen"/>
    <w:uiPriority w:val="1"/>
    <w:qFormat/>
    <w:rsid w:val="002C44B6"/>
    <w:rPr>
      <w:rFonts w:ascii="Comic Sans MS" w:hAnsi="Comic Sans MS"/>
      <w:color w:val="00AEEF"/>
      <w:sz w:val="22"/>
      <w:szCs w:val="22"/>
      <w:u w:val="single" w:color="000000"/>
    </w:rPr>
  </w:style>
  <w:style w:type="paragraph" w:customStyle="1" w:styleId="LWphalbe">
    <w:name w:val="LW.p.halbe"/>
    <w:basedOn w:val="LWp"/>
    <w:next w:val="LWp"/>
    <w:rsid w:val="002C44B6"/>
    <w:pPr>
      <w:spacing w:line="135" w:lineRule="exact"/>
    </w:pPr>
  </w:style>
  <w:style w:type="paragraph" w:customStyle="1" w:styleId="LWplisteeinzug">
    <w:name w:val="LW.p.liste.einzug"/>
    <w:basedOn w:val="LWp"/>
    <w:rsid w:val="002C44B6"/>
    <w:pPr>
      <w:tabs>
        <w:tab w:val="clear" w:pos="284"/>
        <w:tab w:val="clear" w:pos="851"/>
        <w:tab w:val="left" w:pos="255"/>
        <w:tab w:val="left" w:pos="1162"/>
        <w:tab w:val="left" w:pos="2977"/>
        <w:tab w:val="left" w:pos="3345"/>
      </w:tabs>
      <w:ind w:left="907"/>
    </w:pPr>
  </w:style>
  <w:style w:type="table" w:styleId="Tabellenraster">
    <w:name w:val="Table Grid"/>
    <w:basedOn w:val="NormaleTabelle"/>
    <w:rsid w:val="0012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26704"/>
    <w:rPr>
      <w:rFonts w:ascii="Tahoma" w:hAnsi="Tahoma" w:cs="Tahoma"/>
      <w:sz w:val="16"/>
      <w:szCs w:val="16"/>
    </w:rPr>
  </w:style>
  <w:style w:type="paragraph" w:customStyle="1" w:styleId="LWpZAB2">
    <w:name w:val="LW.p.ZAB.2"/>
    <w:basedOn w:val="LWp"/>
    <w:link w:val="LWpZAB2Zchn"/>
    <w:rsid w:val="002C44B6"/>
    <w:pPr>
      <w:tabs>
        <w:tab w:val="left" w:pos="312"/>
        <w:tab w:val="left" w:pos="907"/>
        <w:tab w:val="left" w:pos="1191"/>
      </w:tabs>
      <w:spacing w:line="540" w:lineRule="exact"/>
    </w:pPr>
    <w:rPr>
      <w:szCs w:val="21"/>
    </w:rPr>
  </w:style>
  <w:style w:type="character" w:customStyle="1" w:styleId="LWpZAB2Zchn">
    <w:name w:val="LW.p.ZAB.2 Zchn"/>
    <w:link w:val="LWpZAB2"/>
    <w:rsid w:val="002C44B6"/>
    <w:rPr>
      <w:rFonts w:ascii="Arial" w:hAnsi="Arial"/>
      <w:noProof/>
      <w:sz w:val="21"/>
      <w:szCs w:val="21"/>
      <w:lang w:val="en-GB"/>
    </w:rPr>
  </w:style>
  <w:style w:type="paragraph" w:customStyle="1" w:styleId="LWplisteeinzugZAB2">
    <w:name w:val="LW.p.liste.einzug.ZAB2"/>
    <w:basedOn w:val="LWpZAB2"/>
    <w:rsid w:val="002C44B6"/>
    <w:pPr>
      <w:ind w:left="907"/>
    </w:pPr>
  </w:style>
  <w:style w:type="paragraph" w:customStyle="1" w:styleId="LWpaginierung">
    <w:name w:val="LW.paginierung"/>
    <w:basedOn w:val="LWtext"/>
    <w:rsid w:val="002C44B6"/>
    <w:pPr>
      <w:jc w:val="center"/>
    </w:pPr>
    <w:rPr>
      <w:rFonts w:ascii="Arial" w:hAnsi="Arial"/>
    </w:rPr>
  </w:style>
  <w:style w:type="character" w:customStyle="1" w:styleId="LWphon">
    <w:name w:val="LW.phon"/>
    <w:rsid w:val="002C44B6"/>
    <w:rPr>
      <w:rFonts w:ascii="Klett 55 PhonSer" w:hAnsi="Klett 55 PhonSer"/>
      <w:sz w:val="18"/>
      <w:szCs w:val="18"/>
    </w:rPr>
  </w:style>
  <w:style w:type="paragraph" w:customStyle="1" w:styleId="LWsprechblase">
    <w:name w:val="LW.sprechblase"/>
    <w:basedOn w:val="LWtext"/>
    <w:rsid w:val="002C44B6"/>
    <w:rPr>
      <w:rFonts w:ascii="Arial" w:hAnsi="Arial"/>
      <w:color w:val="808080"/>
      <w:sz w:val="21"/>
    </w:rPr>
  </w:style>
  <w:style w:type="paragraph" w:customStyle="1" w:styleId="LWtitel1">
    <w:name w:val="LW.titel1"/>
    <w:basedOn w:val="LWtext"/>
    <w:next w:val="LWtext"/>
    <w:rsid w:val="002C44B6"/>
    <w:pPr>
      <w:spacing w:line="800" w:lineRule="exact"/>
    </w:pPr>
    <w:rPr>
      <w:rFonts w:ascii="Arial" w:hAnsi="Arial"/>
      <w:b/>
      <w:sz w:val="80"/>
    </w:rPr>
  </w:style>
  <w:style w:type="paragraph" w:customStyle="1" w:styleId="LWtitel1unit">
    <w:name w:val="LW.titel1.unit"/>
    <w:basedOn w:val="LWp"/>
    <w:rsid w:val="002C44B6"/>
    <w:pPr>
      <w:spacing w:line="880" w:lineRule="exact"/>
    </w:pPr>
    <w:rPr>
      <w:color w:val="F18700"/>
      <w:sz w:val="46"/>
      <w:szCs w:val="46"/>
    </w:rPr>
  </w:style>
  <w:style w:type="character" w:customStyle="1" w:styleId="LWuntersteichungvoc">
    <w:name w:val="LW.untersteichung.voc"/>
    <w:rsid w:val="002C44B6"/>
    <w:rPr>
      <w:rFonts w:ascii="Arial" w:hAnsi="Arial"/>
      <w:noProof/>
      <w:color w:val="auto"/>
      <w:sz w:val="21"/>
      <w:u w:val="thick" w:color="C7D2EC"/>
      <w:lang w:val="en-GB" w:eastAsia="de-DE" w:bidi="ar-SA"/>
    </w:rPr>
  </w:style>
  <w:style w:type="character" w:customStyle="1" w:styleId="LWunterstreichunggrammar">
    <w:name w:val="LW.unterstreichung.grammar"/>
    <w:rsid w:val="002C44B6"/>
    <w:rPr>
      <w:rFonts w:ascii="Arial" w:hAnsi="Arial"/>
      <w:noProof/>
      <w:color w:val="auto"/>
      <w:sz w:val="21"/>
      <w:u w:val="thick" w:color="BBD976"/>
      <w:lang w:val="en-GB" w:eastAsia="de-DE" w:bidi="ar-SA"/>
    </w:rPr>
  </w:style>
  <w:style w:type="character" w:customStyle="1" w:styleId="LWunterstreichungvorgabe2">
    <w:name w:val="LW.unterstreichung.vorgabe2"/>
    <w:rsid w:val="002C44B6"/>
    <w:rPr>
      <w:rFonts w:ascii="Arial" w:hAnsi="Arial"/>
      <w:noProof/>
      <w:color w:val="auto"/>
      <w:sz w:val="21"/>
      <w:u w:val="thick" w:color="F18700"/>
      <w:bdr w:val="none" w:sz="0" w:space="0" w:color="auto"/>
      <w:lang w:val="en-GB" w:eastAsia="de-DE" w:bidi="ar-SA"/>
    </w:rPr>
  </w:style>
  <w:style w:type="character" w:customStyle="1" w:styleId="LWverweisgrau">
    <w:name w:val="LW.verweis.grau"/>
    <w:rsid w:val="002C44B6"/>
    <w:rPr>
      <w:rFonts w:ascii="Arial" w:hAnsi="Arial"/>
      <w:color w:val="808080"/>
      <w:sz w:val="18"/>
      <w:bdr w:val="none" w:sz="0" w:space="0" w:color="auto"/>
      <w:shd w:val="clear" w:color="000000" w:fill="auto"/>
    </w:rPr>
  </w:style>
  <w:style w:type="character" w:customStyle="1" w:styleId="LWvorgabe1">
    <w:name w:val="LW.vorgabe1"/>
    <w:rsid w:val="002C44B6"/>
    <w:rPr>
      <w:rFonts w:ascii="Arial" w:hAnsi="Arial"/>
      <w:noProof/>
      <w:sz w:val="21"/>
      <w:u w:color="FFFFFF"/>
      <w:bdr w:val="none" w:sz="0" w:space="0" w:color="auto"/>
      <w:shd w:val="clear" w:color="auto" w:fill="71BFEC"/>
      <w:lang w:val="en-GB" w:eastAsia="de-DE" w:bidi="ar-SA"/>
    </w:rPr>
  </w:style>
  <w:style w:type="character" w:customStyle="1" w:styleId="LWvorgabegram">
    <w:name w:val="LW.vorgabe.gram"/>
    <w:uiPriority w:val="1"/>
    <w:qFormat/>
    <w:rsid w:val="002C44B6"/>
    <w:rPr>
      <w:rFonts w:ascii="Arial" w:hAnsi="Arial"/>
      <w:noProof/>
      <w:sz w:val="21"/>
      <w:u w:color="FFFFFF"/>
      <w:bdr w:val="none" w:sz="0" w:space="0" w:color="auto"/>
      <w:shd w:val="clear" w:color="auto" w:fill="92D050"/>
      <w:lang w:val="en-GB" w:eastAsia="de-DE" w:bidi="ar-SA"/>
    </w:rPr>
  </w:style>
  <w:style w:type="character" w:customStyle="1" w:styleId="LWvorgabevoc">
    <w:name w:val="LW.vorgabe.voc"/>
    <w:uiPriority w:val="1"/>
    <w:qFormat/>
    <w:rsid w:val="002C44B6"/>
    <w:rPr>
      <w:rFonts w:ascii="Arial" w:hAnsi="Arial"/>
      <w:noProof/>
      <w:sz w:val="21"/>
      <w:u w:color="FFFFFF"/>
      <w:bdr w:val="none" w:sz="0" w:space="0" w:color="auto"/>
      <w:shd w:val="clear" w:color="auto" w:fill="CCC0D9"/>
      <w:lang w:val="en-US" w:eastAsia="de-DE" w:bidi="ar-SA"/>
    </w:rPr>
  </w:style>
  <w:style w:type="character" w:customStyle="1" w:styleId="LWvorgabe2">
    <w:name w:val="LW.vorgabe2"/>
    <w:rsid w:val="002C44B6"/>
    <w:rPr>
      <w:rFonts w:ascii="Arial" w:hAnsi="Arial"/>
      <w:noProof/>
      <w:color w:val="FFFFFF"/>
      <w:sz w:val="21"/>
      <w:bdr w:val="none" w:sz="0" w:space="0" w:color="auto"/>
      <w:shd w:val="clear" w:color="auto" w:fill="F6A140"/>
      <w:lang w:val="en-GB" w:eastAsia="de-DE" w:bidi="ar-SA"/>
    </w:rPr>
  </w:style>
  <w:style w:type="character" w:customStyle="1" w:styleId="LWvorgabe3">
    <w:name w:val="LW.vorgabe3"/>
    <w:rsid w:val="002C44B6"/>
    <w:rPr>
      <w:rFonts w:ascii="Arial" w:hAnsi="Arial"/>
      <w:noProof/>
      <w:sz w:val="21"/>
      <w:bdr w:val="none" w:sz="0" w:space="0" w:color="auto"/>
      <w:shd w:val="clear" w:color="auto" w:fill="79C6C0"/>
      <w:lang w:val="de-DE" w:eastAsia="de-DE" w:bidi="ar-SA"/>
    </w:rPr>
  </w:style>
  <w:style w:type="paragraph" w:customStyle="1" w:styleId="LWvorgabetext">
    <w:name w:val="LW.vorgabetext"/>
    <w:basedOn w:val="Standard"/>
    <w:rsid w:val="002C44B6"/>
    <w:pPr>
      <w:tabs>
        <w:tab w:val="left" w:pos="0"/>
        <w:tab w:val="left" w:pos="284"/>
        <w:tab w:val="left" w:pos="567"/>
      </w:tabs>
      <w:spacing w:line="270" w:lineRule="exact"/>
    </w:pPr>
    <w:rPr>
      <w:sz w:val="21"/>
      <w:lang w:val="en-GB"/>
    </w:rPr>
  </w:style>
  <w:style w:type="paragraph" w:customStyle="1" w:styleId="LWziel">
    <w:name w:val="LW.ziel"/>
    <w:rsid w:val="002C44B6"/>
    <w:pPr>
      <w:shd w:val="clear" w:color="auto" w:fill="FFCC00"/>
      <w:tabs>
        <w:tab w:val="left" w:pos="340"/>
      </w:tabs>
      <w:spacing w:line="270" w:lineRule="exact"/>
    </w:pPr>
    <w:rPr>
      <w:rFonts w:ascii="Arial" w:hAnsi="Arial"/>
      <w:noProof/>
      <w:sz w:val="21"/>
    </w:rPr>
  </w:style>
  <w:style w:type="paragraph" w:customStyle="1" w:styleId="RLp">
    <w:name w:val="RL.p"/>
    <w:semiHidden/>
    <w:rsid w:val="002E3BB4"/>
    <w:pPr>
      <w:widowControl w:val="0"/>
      <w:tabs>
        <w:tab w:val="left" w:pos="0"/>
        <w:tab w:val="left" w:pos="284"/>
        <w:tab w:val="left" w:pos="567"/>
        <w:tab w:val="left" w:pos="851"/>
      </w:tabs>
      <w:spacing w:line="255" w:lineRule="exact"/>
    </w:pPr>
    <w:rPr>
      <w:sz w:val="21"/>
      <w:lang w:val="en-GB"/>
    </w:rPr>
  </w:style>
  <w:style w:type="paragraph" w:customStyle="1" w:styleId="DUAtext">
    <w:name w:val="DUA.text"/>
    <w:rsid w:val="00287F32"/>
    <w:pPr>
      <w:widowControl w:val="0"/>
      <w:tabs>
        <w:tab w:val="left" w:pos="0"/>
        <w:tab w:val="left" w:pos="284"/>
        <w:tab w:val="left" w:pos="567"/>
        <w:tab w:val="left" w:pos="851"/>
      </w:tabs>
      <w:spacing w:line="270" w:lineRule="exact"/>
    </w:pPr>
    <w:rPr>
      <w:rFonts w:ascii="Arial" w:hAnsi="Arial"/>
      <w:noProof/>
      <w:sz w:val="23"/>
      <w:szCs w:val="22"/>
      <w:lang w:val="en-GB"/>
    </w:rPr>
  </w:style>
  <w:style w:type="paragraph" w:customStyle="1" w:styleId="DUAp">
    <w:name w:val="DUA.p"/>
    <w:basedOn w:val="DUAtext"/>
    <w:rsid w:val="00287F32"/>
    <w:rPr>
      <w:sz w:val="22"/>
      <w:szCs w:val="23"/>
    </w:rPr>
  </w:style>
  <w:style w:type="paragraph" w:customStyle="1" w:styleId="LPtabelletext">
    <w:name w:val="LP.tabelle.text"/>
    <w:basedOn w:val="Standard"/>
    <w:link w:val="LPtabelletextZchn"/>
    <w:rsid w:val="00935F09"/>
    <w:pPr>
      <w:widowControl w:val="0"/>
      <w:tabs>
        <w:tab w:val="left" w:pos="0"/>
        <w:tab w:val="left" w:pos="284"/>
        <w:tab w:val="left" w:pos="567"/>
        <w:tab w:val="left" w:pos="851"/>
      </w:tabs>
      <w:spacing w:before="110" w:after="110" w:line="270" w:lineRule="exact"/>
      <w:ind w:left="85" w:right="85"/>
    </w:pPr>
    <w:rPr>
      <w:noProof/>
      <w:sz w:val="21"/>
      <w:lang w:val="en-GB"/>
    </w:rPr>
  </w:style>
  <w:style w:type="character" w:customStyle="1" w:styleId="LPtabelletextZchn">
    <w:name w:val="LP.tabelle.text Zchn"/>
    <w:link w:val="LPtabelletext"/>
    <w:rsid w:val="00935F09"/>
    <w:rPr>
      <w:rFonts w:ascii="Arial" w:hAnsi="Arial"/>
      <w:noProof/>
      <w:sz w:val="21"/>
      <w:lang w:val="en-GB"/>
    </w:rPr>
  </w:style>
  <w:style w:type="character" w:customStyle="1" w:styleId="FuzeileZchn">
    <w:name w:val="Fußzeile Zchn"/>
    <w:basedOn w:val="Absatz-Standardschriftart"/>
    <w:link w:val="Fuzeile"/>
    <w:uiPriority w:val="99"/>
    <w:rsid w:val="00B966F4"/>
    <w:rPr>
      <w:noProof/>
      <w:sz w:val="22"/>
      <w:lang w:val="en-GB"/>
    </w:rPr>
  </w:style>
  <w:style w:type="paragraph" w:customStyle="1" w:styleId="DUAfusszeile">
    <w:name w:val="DUA.fusszeile"/>
    <w:rsid w:val="00B966F4"/>
    <w:pPr>
      <w:spacing w:line="118" w:lineRule="exact"/>
    </w:pPr>
    <w:rPr>
      <w:rFonts w:ascii="Arial" w:hAnsi="Arial" w:cs="Arial"/>
      <w:noProof/>
      <w:sz w:val="10"/>
      <w:szCs w:val="10"/>
    </w:rPr>
  </w:style>
  <w:style w:type="character" w:customStyle="1" w:styleId="DUApagina">
    <w:name w:val="DUA.pagina"/>
    <w:rsid w:val="00B966F4"/>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01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ira\AppData\Roaming\Microsoft\Templates\MAV_Lines_Unit_WB.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A3087-A056-41EE-944C-F406DCEFA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MAV_Lines_Unit_WB.dot</Template>
  <TotalTime>0</TotalTime>
  <Pages>2</Pages>
  <Words>200</Words>
  <Characters>1116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Unit X</vt:lpstr>
    </vt:vector>
  </TitlesOfParts>
  <Company>Ernst Klett Verlag</Company>
  <LinksUpToDate>false</LinksUpToDate>
  <CharactersWithSpaces>1314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X</dc:title>
  <dc:creator>Popp, Joanne</dc:creator>
  <cp:lastModifiedBy>Poeira, Lisa</cp:lastModifiedBy>
  <cp:revision>30</cp:revision>
  <cp:lastPrinted>2015-08-03T11:19:00Z</cp:lastPrinted>
  <dcterms:created xsi:type="dcterms:W3CDTF">2015-07-22T07:57:00Z</dcterms:created>
  <dcterms:modified xsi:type="dcterms:W3CDTF">2016-07-18T12:35:00Z</dcterms:modified>
</cp:coreProperties>
</file>